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BE" w:rsidRPr="007F0182" w:rsidRDefault="009B6845" w:rsidP="009B6845">
      <w:pPr>
        <w:spacing w:before="60"/>
        <w:rPr>
          <w:b/>
          <w:sz w:val="28"/>
        </w:rPr>
      </w:pPr>
      <w:r w:rsidRPr="00DC1842">
        <w:rPr>
          <w:rFonts w:cs="Arial"/>
          <w:b/>
          <w:sz w:val="28"/>
        </w:rPr>
        <w:t>Antrag auf ergänzende Betreuungszulagen</w:t>
      </w:r>
    </w:p>
    <w:p w:rsidR="00B42753" w:rsidRDefault="009B6845" w:rsidP="00970E19">
      <w:pPr>
        <w:spacing w:before="60"/>
        <w:rPr>
          <w:rFonts w:cs="Arial"/>
          <w:sz w:val="20"/>
          <w:szCs w:val="20"/>
        </w:rPr>
      </w:pPr>
      <w:r w:rsidRPr="002400EB">
        <w:rPr>
          <w:rFonts w:cs="Arial"/>
          <w:sz w:val="20"/>
          <w:szCs w:val="20"/>
        </w:rPr>
        <w:t>Die Betreuungszulage des SRK Kanto</w:t>
      </w:r>
      <w:r w:rsidR="00E24B46" w:rsidRPr="002400EB">
        <w:rPr>
          <w:rFonts w:cs="Arial"/>
          <w:sz w:val="20"/>
          <w:szCs w:val="20"/>
        </w:rPr>
        <w:t>n Bern beträgt zurzeit CHF 460 bei einem Arbeitspensum von 100%</w:t>
      </w:r>
      <w:r w:rsidRPr="002400EB">
        <w:rPr>
          <w:rFonts w:cs="Arial"/>
          <w:sz w:val="20"/>
          <w:szCs w:val="20"/>
        </w:rPr>
        <w:t xml:space="preserve"> und wird für Mitarbeitende, die einen Anspruch auf Familienzulage haben oder die für Kinder ohne Erwerbstätigkeit Betreuungspflicht nachweisen können, ausgerichtet</w:t>
      </w:r>
      <w:r w:rsidR="00E24B46" w:rsidRPr="002400EB">
        <w:rPr>
          <w:rFonts w:cs="Arial"/>
          <w:sz w:val="20"/>
          <w:szCs w:val="20"/>
        </w:rPr>
        <w:t xml:space="preserve"> (Art. 10 Gehaltswesen).</w:t>
      </w:r>
      <w:r w:rsidR="002400EB" w:rsidRPr="002400EB">
        <w:rPr>
          <w:rFonts w:cs="Arial"/>
          <w:sz w:val="20"/>
          <w:szCs w:val="20"/>
        </w:rPr>
        <w:t xml:space="preserve"> </w:t>
      </w:r>
      <w:r w:rsidRPr="002400EB">
        <w:rPr>
          <w:rFonts w:cs="Arial"/>
          <w:sz w:val="20"/>
          <w:szCs w:val="20"/>
        </w:rPr>
        <w:t>Sie wird unabhängig der Anzahl Kinder und längstens bis zum Monat gewährt, in welchem das 25. Altersjahr erreicht wird. Erhalten beide Elternteile gleichzeitig Betreuungszulagen, darf der Gesamtbet</w:t>
      </w:r>
      <w:r w:rsidR="00E24B46" w:rsidRPr="002400EB">
        <w:rPr>
          <w:rFonts w:cs="Arial"/>
          <w:sz w:val="20"/>
          <w:szCs w:val="20"/>
        </w:rPr>
        <w:t>rag die Obergrenze von CHF 460</w:t>
      </w:r>
      <w:r w:rsidRPr="002400EB">
        <w:rPr>
          <w:rFonts w:cs="Arial"/>
          <w:sz w:val="20"/>
          <w:szCs w:val="20"/>
        </w:rPr>
        <w:t xml:space="preserve"> nicht überschreiten. </w:t>
      </w:r>
    </w:p>
    <w:p w:rsidR="001711C7" w:rsidRPr="001711C7" w:rsidRDefault="001711C7" w:rsidP="001711C7">
      <w:pPr>
        <w:pStyle w:val="KeinLeerraum"/>
        <w:rPr>
          <w:sz w:val="1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454" w:type="dxa"/>
          <w:right w:w="79" w:type="dxa"/>
        </w:tblCellMar>
        <w:tblLook w:val="0000" w:firstRow="0" w:lastRow="0" w:firstColumn="0" w:lastColumn="0" w:noHBand="0" w:noVBand="0"/>
      </w:tblPr>
      <w:tblGrid>
        <w:gridCol w:w="9356"/>
      </w:tblGrid>
      <w:tr w:rsidR="009B6845" w:rsidRPr="004C1269" w:rsidTr="009B6845">
        <w:trPr>
          <w:trHeight w:val="475"/>
        </w:trPr>
        <w:tc>
          <w:tcPr>
            <w:tcW w:w="9356" w:type="dxa"/>
            <w:shd w:val="clear" w:color="auto" w:fill="CCCCCC"/>
          </w:tcPr>
          <w:p w:rsidR="009B6845" w:rsidRPr="00DC1842" w:rsidRDefault="001711C7" w:rsidP="00DC1DE2">
            <w:pPr>
              <w:spacing w:before="60" w:after="60"/>
              <w:ind w:left="-284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Vom </w:t>
            </w:r>
            <w:r w:rsidR="009B6845" w:rsidRPr="00DC1842">
              <w:rPr>
                <w:rFonts w:cs="Arial"/>
                <w:b/>
              </w:rPr>
              <w:t>Antragsteller/-in</w:t>
            </w:r>
            <w:r>
              <w:rPr>
                <w:rFonts w:cs="Arial"/>
                <w:b/>
              </w:rPr>
              <w:t xml:space="preserve">  auszufüllen </w:t>
            </w:r>
          </w:p>
        </w:tc>
      </w:tr>
    </w:tbl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75211A" w:rsidTr="00E24B46">
        <w:trPr>
          <w:trHeight w:val="510"/>
        </w:trPr>
        <w:tc>
          <w:tcPr>
            <w:tcW w:w="4531" w:type="dxa"/>
            <w:vAlign w:val="center"/>
          </w:tcPr>
          <w:p w:rsidR="0075211A" w:rsidRDefault="009B6845" w:rsidP="00C25107">
            <w:pPr>
              <w:tabs>
                <w:tab w:val="clear" w:pos="4253"/>
              </w:tabs>
            </w:pPr>
            <w:r>
              <w:t xml:space="preserve">Ab wann </w:t>
            </w:r>
            <w:r w:rsidR="00C25107">
              <w:t xml:space="preserve">wird </w:t>
            </w:r>
            <w:r>
              <w:t>die Zulage</w:t>
            </w:r>
            <w:r w:rsidR="00C25107">
              <w:t xml:space="preserve"> beantragt</w:t>
            </w:r>
            <w:r>
              <w:t>?</w:t>
            </w:r>
          </w:p>
          <w:p w:rsidR="00E24B46" w:rsidRPr="00E24B46" w:rsidRDefault="00E24B46" w:rsidP="00E24B46">
            <w:pPr>
              <w:tabs>
                <w:tab w:val="clear" w:pos="4253"/>
              </w:tabs>
              <w:rPr>
                <w:sz w:val="18"/>
              </w:rPr>
            </w:pPr>
            <w:r>
              <w:rPr>
                <w:sz w:val="18"/>
              </w:rPr>
              <w:t>Die Zulage wird max.</w:t>
            </w:r>
            <w:r w:rsidRPr="00E24B46">
              <w:rPr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 w:rsidRPr="00E24B46">
              <w:rPr>
                <w:sz w:val="18"/>
              </w:rPr>
              <w:t xml:space="preserve"> Monate rückwirkend gewährt</w:t>
            </w:r>
          </w:p>
        </w:tc>
        <w:tc>
          <w:tcPr>
            <w:tcW w:w="4820" w:type="dxa"/>
            <w:vAlign w:val="center"/>
          </w:tcPr>
          <w:p w:rsidR="0075211A" w:rsidRDefault="00870923" w:rsidP="003A7DE0">
            <w:pPr>
              <w:tabs>
                <w:tab w:val="clear" w:pos="4253"/>
              </w:tabs>
            </w:pPr>
            <w:r>
              <w:fldChar w:fldCharType="begin">
                <w:ffData>
                  <w:name w:val="Name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0" w:name="Name"/>
            <w:r>
              <w:instrText xml:space="preserve"> FORMTEXT </w:instrText>
            </w:r>
            <w:r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F66125" w:rsidTr="00E24B46">
        <w:trPr>
          <w:trHeight w:val="510"/>
        </w:trPr>
        <w:tc>
          <w:tcPr>
            <w:tcW w:w="4531" w:type="dxa"/>
            <w:vAlign w:val="center"/>
          </w:tcPr>
          <w:p w:rsidR="009B6845" w:rsidRDefault="00870923" w:rsidP="00F5407B">
            <w:pPr>
              <w:tabs>
                <w:tab w:val="clear" w:pos="4253"/>
              </w:tabs>
            </w:pPr>
            <w:r>
              <w:t>Name,</w:t>
            </w:r>
            <w:r w:rsidR="009B6845">
              <w:t xml:space="preserve"> Vorname</w:t>
            </w:r>
            <w:r w:rsidR="00F5407B">
              <w:t>, Gebur</w:t>
            </w:r>
            <w:r w:rsidR="00337976">
              <w:t>t</w:t>
            </w:r>
            <w:r w:rsidR="00F5407B">
              <w:t>sdatum</w:t>
            </w:r>
          </w:p>
        </w:tc>
        <w:tc>
          <w:tcPr>
            <w:tcW w:w="4820" w:type="dxa"/>
            <w:vAlign w:val="center"/>
          </w:tcPr>
          <w:p w:rsidR="00F66125" w:rsidRDefault="009B6845" w:rsidP="00084BA5">
            <w:pPr>
              <w:tabs>
                <w:tab w:val="clear" w:pos="4253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211A" w:rsidTr="00E24B46">
        <w:trPr>
          <w:trHeight w:val="510"/>
        </w:trPr>
        <w:tc>
          <w:tcPr>
            <w:tcW w:w="4531" w:type="dxa"/>
            <w:vAlign w:val="center"/>
          </w:tcPr>
          <w:p w:rsidR="0075211A" w:rsidRDefault="009B6845" w:rsidP="0075211A">
            <w:pPr>
              <w:tabs>
                <w:tab w:val="clear" w:pos="4253"/>
              </w:tabs>
            </w:pPr>
            <w:r>
              <w:t>Zivilstand</w:t>
            </w:r>
          </w:p>
        </w:tc>
        <w:tc>
          <w:tcPr>
            <w:tcW w:w="4820" w:type="dxa"/>
            <w:vAlign w:val="center"/>
          </w:tcPr>
          <w:p w:rsidR="0075211A" w:rsidRDefault="00F5407B" w:rsidP="009B6845">
            <w:pPr>
              <w:tabs>
                <w:tab w:val="clear" w:pos="4253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211A" w:rsidTr="00E24B46">
        <w:trPr>
          <w:trHeight w:val="510"/>
        </w:trPr>
        <w:tc>
          <w:tcPr>
            <w:tcW w:w="4531" w:type="dxa"/>
            <w:vAlign w:val="center"/>
          </w:tcPr>
          <w:p w:rsidR="0075211A" w:rsidRDefault="009B6845" w:rsidP="00870923">
            <w:pPr>
              <w:tabs>
                <w:tab w:val="clear" w:pos="4253"/>
              </w:tabs>
            </w:pPr>
            <w:r>
              <w:t>Name</w:t>
            </w:r>
            <w:r w:rsidR="00870923">
              <w:t>,</w:t>
            </w:r>
            <w:r>
              <w:t xml:space="preserve"> Vorname des anderen Elternteils</w:t>
            </w:r>
          </w:p>
        </w:tc>
        <w:tc>
          <w:tcPr>
            <w:tcW w:w="4820" w:type="dxa"/>
            <w:vAlign w:val="center"/>
          </w:tcPr>
          <w:p w:rsidR="0075211A" w:rsidRDefault="00E40D4B" w:rsidP="003A7DE0">
            <w:pPr>
              <w:tabs>
                <w:tab w:val="clear" w:pos="4253"/>
              </w:tabs>
            </w:pPr>
            <w:r>
              <w:fldChar w:fldCharType="begin">
                <w:ffData>
                  <w:name w:val="Unfallzeit"/>
                  <w:enabled/>
                  <w:calcOnExit w:val="0"/>
                  <w:textInput/>
                </w:ffData>
              </w:fldChar>
            </w:r>
            <w:bookmarkStart w:id="1" w:name="Unfallzeit"/>
            <w:r>
              <w:instrText xml:space="preserve"> FORMTEXT </w:instrText>
            </w:r>
            <w:r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9B6845" w:rsidTr="00E24B46">
        <w:trPr>
          <w:trHeight w:val="510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9B6845" w:rsidRDefault="009B6845" w:rsidP="00DC1DE2">
            <w:pPr>
              <w:tabs>
                <w:tab w:val="clear" w:pos="4253"/>
              </w:tabs>
            </w:pPr>
            <w:r>
              <w:t>Ist der andere Elternteil erwerbstätig?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9B6845" w:rsidRDefault="009B6845" w:rsidP="00986675">
            <w:pPr>
              <w:tabs>
                <w:tab w:val="clear" w:pos="4253"/>
                <w:tab w:val="left" w:pos="1026"/>
                <w:tab w:val="left" w:pos="2160"/>
              </w:tabs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2099F">
              <w:fldChar w:fldCharType="separate"/>
            </w:r>
            <w:r>
              <w:fldChar w:fldCharType="end"/>
            </w:r>
            <w:r>
              <w:t xml:space="preserve"> Nein</w:t>
            </w:r>
            <w:r>
              <w:tab/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2099F">
              <w:fldChar w:fldCharType="separate"/>
            </w:r>
            <w:r>
              <w:fldChar w:fldCharType="end"/>
            </w:r>
            <w:r>
              <w:t xml:space="preserve"> Ja </w:t>
            </w:r>
            <w:r w:rsidR="00870923">
              <w:t xml:space="preserve">- </w:t>
            </w:r>
            <w:r w:rsidR="00870923">
              <w:rPr>
                <w:sz w:val="18"/>
              </w:rPr>
              <w:t>(</w:t>
            </w:r>
            <w:r w:rsidRPr="00870923">
              <w:rPr>
                <w:sz w:val="18"/>
              </w:rPr>
              <w:t>bitte unteren Teil</w:t>
            </w:r>
            <w:r w:rsidR="00986675">
              <w:rPr>
                <w:sz w:val="18"/>
              </w:rPr>
              <w:t xml:space="preserve"> </w:t>
            </w:r>
            <w:r w:rsidRPr="00870923">
              <w:rPr>
                <w:sz w:val="18"/>
              </w:rPr>
              <w:t>ausfüllen</w:t>
            </w:r>
            <w:r w:rsidR="00F5407B">
              <w:rPr>
                <w:sz w:val="18"/>
              </w:rPr>
              <w:t xml:space="preserve"> lassen</w:t>
            </w:r>
            <w:r w:rsidR="00870923">
              <w:rPr>
                <w:sz w:val="18"/>
              </w:rPr>
              <w:t>)</w:t>
            </w:r>
          </w:p>
        </w:tc>
      </w:tr>
      <w:tr w:rsidR="001711C7" w:rsidTr="00803141">
        <w:trPr>
          <w:trHeight w:val="510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vAlign w:val="center"/>
          </w:tcPr>
          <w:p w:rsidR="00396E74" w:rsidRDefault="001711C7" w:rsidP="00396E74">
            <w:pPr>
              <w:tabs>
                <w:tab w:val="clear" w:pos="425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bestätige die Richtigkeit der obenstehenden Angaben und verpflichte mich, </w:t>
            </w:r>
            <w:r w:rsidRPr="001711C7">
              <w:rPr>
                <w:b/>
                <w:sz w:val="20"/>
                <w:szCs w:val="20"/>
              </w:rPr>
              <w:t>sämtliche Änderung</w:t>
            </w:r>
            <w:r>
              <w:rPr>
                <w:sz w:val="20"/>
                <w:szCs w:val="20"/>
              </w:rPr>
              <w:t xml:space="preserve"> an den Daten betreffend dem anderen Elternteil unverzüglich zu melden. </w:t>
            </w:r>
          </w:p>
          <w:p w:rsidR="001711C7" w:rsidRDefault="00F5407B" w:rsidP="0032099F">
            <w:pPr>
              <w:tabs>
                <w:tab w:val="clear" w:pos="4253"/>
              </w:tabs>
            </w:pPr>
            <w:r>
              <w:rPr>
                <w:sz w:val="20"/>
                <w:szCs w:val="20"/>
              </w:rPr>
              <w:br/>
            </w:r>
            <w:r w:rsidRPr="00F5407B">
              <w:rPr>
                <w:sz w:val="20"/>
                <w:szCs w:val="20"/>
              </w:rPr>
              <w:t>Datum und Unterschrift</w:t>
            </w:r>
            <w:r>
              <w:t>_</w:t>
            </w:r>
            <w:r w:rsidR="0032099F">
              <w:fldChar w:fldCharType="begin">
                <w:ffData>
                  <w:name w:val="Unfallzeit"/>
                  <w:enabled/>
                  <w:calcOnExit w:val="0"/>
                  <w:textInput/>
                </w:ffData>
              </w:fldChar>
            </w:r>
            <w:r w:rsidR="0032099F">
              <w:instrText xml:space="preserve"> FORMTEXT </w:instrText>
            </w:r>
            <w:r w:rsidR="0032099F">
              <w:fldChar w:fldCharType="separate"/>
            </w:r>
            <w:bookmarkStart w:id="2" w:name="_GoBack"/>
            <w:r w:rsidR="0032099F">
              <w:rPr>
                <w:noProof/>
              </w:rPr>
              <w:t> </w:t>
            </w:r>
            <w:r w:rsidR="0032099F">
              <w:rPr>
                <w:noProof/>
              </w:rPr>
              <w:t> </w:t>
            </w:r>
            <w:r w:rsidR="0032099F">
              <w:rPr>
                <w:noProof/>
              </w:rPr>
              <w:t> </w:t>
            </w:r>
            <w:r w:rsidR="0032099F">
              <w:rPr>
                <w:noProof/>
              </w:rPr>
              <w:t> </w:t>
            </w:r>
            <w:r w:rsidR="0032099F">
              <w:rPr>
                <w:noProof/>
              </w:rPr>
              <w:t> </w:t>
            </w:r>
            <w:bookmarkEnd w:id="2"/>
            <w:r w:rsidR="0032099F">
              <w:fldChar w:fldCharType="end"/>
            </w:r>
            <w:r>
              <w:t>__________________________________________________</w:t>
            </w:r>
          </w:p>
        </w:tc>
      </w:tr>
      <w:tr w:rsidR="001711C7" w:rsidTr="001711C7">
        <w:trPr>
          <w:trHeight w:hRule="exact" w:val="1699"/>
        </w:trPr>
        <w:tc>
          <w:tcPr>
            <w:tcW w:w="9351" w:type="dxa"/>
            <w:gridSpan w:val="2"/>
            <w:tcBorders>
              <w:left w:val="nil"/>
              <w:right w:val="nil"/>
            </w:tcBorders>
            <w:vAlign w:val="center"/>
          </w:tcPr>
          <w:p w:rsidR="001711C7" w:rsidRDefault="001711C7" w:rsidP="001711C7">
            <w:pPr>
              <w:ind w:left="-120"/>
              <w:rPr>
                <w:sz w:val="20"/>
                <w:szCs w:val="20"/>
              </w:rPr>
            </w:pPr>
            <w:r w:rsidRPr="002400EB">
              <w:rPr>
                <w:sz w:val="20"/>
                <w:szCs w:val="20"/>
              </w:rPr>
              <w:t xml:space="preserve">Bitte das </w:t>
            </w:r>
            <w:r w:rsidRPr="002400EB">
              <w:rPr>
                <w:b/>
                <w:sz w:val="20"/>
                <w:szCs w:val="20"/>
              </w:rPr>
              <w:t>ausgefüllte Formular inkl. Kopien des Geburtsscheines/des Familienbüchleins und der eventuellen Sorgerechtserklärung</w:t>
            </w:r>
            <w:r w:rsidRPr="002400EB">
              <w:rPr>
                <w:sz w:val="20"/>
                <w:szCs w:val="20"/>
              </w:rPr>
              <w:t xml:space="preserve"> per Mail oder Post senden an </w:t>
            </w:r>
            <w:hyperlink r:id="rId11" w:history="1">
              <w:r w:rsidRPr="002400EB">
                <w:rPr>
                  <w:rStyle w:val="Hyperlink"/>
                  <w:sz w:val="20"/>
                  <w:szCs w:val="20"/>
                </w:rPr>
                <w:t>hr@srk-bern.ch</w:t>
              </w:r>
            </w:hyperlink>
            <w:r w:rsidRPr="002400EB">
              <w:rPr>
                <w:sz w:val="20"/>
                <w:szCs w:val="20"/>
              </w:rPr>
              <w:t xml:space="preserve"> bzw. SRK Kanton Bern, Human Resources, Bernstrasse 162, 3052 Zollikofen. Vielen Dank!</w:t>
            </w:r>
          </w:p>
          <w:p w:rsidR="001711C7" w:rsidRPr="001711C7" w:rsidRDefault="001711C7" w:rsidP="001711C7">
            <w:pPr>
              <w:pStyle w:val="KeinLeerraum"/>
              <w:ind w:left="-120"/>
              <w:rPr>
                <w:sz w:val="10"/>
              </w:rPr>
            </w:pPr>
          </w:p>
          <w:p w:rsidR="001711C7" w:rsidRDefault="001711C7" w:rsidP="001711C7">
            <w:pPr>
              <w:ind w:left="-120"/>
            </w:pPr>
            <w:r w:rsidRPr="002400EB">
              <w:rPr>
                <w:sz w:val="20"/>
                <w:szCs w:val="20"/>
              </w:rPr>
              <w:t xml:space="preserve">Werden die Familienzulagen über den Arbeitgeber des anderen Elternteils bezogen, ist ausserdem das Einreichen </w:t>
            </w:r>
            <w:r w:rsidRPr="002400EB">
              <w:rPr>
                <w:b/>
                <w:sz w:val="20"/>
                <w:szCs w:val="20"/>
              </w:rPr>
              <w:t>eines gültigen Anspruchsausweises</w:t>
            </w:r>
            <w:r w:rsidRPr="002400EB">
              <w:rPr>
                <w:sz w:val="20"/>
                <w:szCs w:val="20"/>
              </w:rPr>
              <w:t xml:space="preserve"> notwendig. 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454" w:type="dxa"/>
          <w:right w:w="79" w:type="dxa"/>
        </w:tblCellMar>
        <w:tblLook w:val="0000" w:firstRow="0" w:lastRow="0" w:firstColumn="0" w:lastColumn="0" w:noHBand="0" w:noVBand="0"/>
      </w:tblPr>
      <w:tblGrid>
        <w:gridCol w:w="9356"/>
      </w:tblGrid>
      <w:tr w:rsidR="009B6845" w:rsidRPr="009B6845" w:rsidTr="00DC1DE2">
        <w:trPr>
          <w:trHeight w:val="475"/>
        </w:trPr>
        <w:tc>
          <w:tcPr>
            <w:tcW w:w="9356" w:type="dxa"/>
            <w:shd w:val="clear" w:color="auto" w:fill="CCCCCC"/>
          </w:tcPr>
          <w:p w:rsidR="009B6845" w:rsidRPr="009B6845" w:rsidRDefault="009B6845" w:rsidP="009B6845">
            <w:pPr>
              <w:spacing w:before="60" w:after="60"/>
              <w:ind w:left="-284"/>
              <w:jc w:val="both"/>
              <w:rPr>
                <w:rFonts w:cs="Arial"/>
                <w:b/>
              </w:rPr>
            </w:pPr>
            <w:r w:rsidRPr="00A974A3">
              <w:rPr>
                <w:rFonts w:cs="Arial"/>
                <w:b/>
              </w:rPr>
              <w:t>Vom Arbeitgeber des anderen Elternteils auszufüllen (falls vorhanden)</w:t>
            </w:r>
          </w:p>
        </w:tc>
      </w:tr>
    </w:tbl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75211A" w:rsidRPr="009B6845" w:rsidTr="00E24B46">
        <w:trPr>
          <w:trHeight w:val="510"/>
        </w:trPr>
        <w:tc>
          <w:tcPr>
            <w:tcW w:w="4531" w:type="dxa"/>
            <w:vAlign w:val="center"/>
          </w:tcPr>
          <w:p w:rsidR="00C73149" w:rsidRPr="009B6845" w:rsidRDefault="009B6845" w:rsidP="000A1DBD">
            <w:pPr>
              <w:tabs>
                <w:tab w:val="clear" w:pos="4253"/>
              </w:tabs>
            </w:pPr>
            <w:r>
              <w:t>Name und Adresse des Arbeitgebers</w:t>
            </w:r>
          </w:p>
        </w:tc>
        <w:tc>
          <w:tcPr>
            <w:tcW w:w="4820" w:type="dxa"/>
            <w:vAlign w:val="center"/>
          </w:tcPr>
          <w:p w:rsidR="00DD2670" w:rsidRPr="009B6845" w:rsidRDefault="00E40D4B" w:rsidP="003A7DE0">
            <w:pPr>
              <w:tabs>
                <w:tab w:val="clear" w:pos="4253"/>
              </w:tabs>
              <w:rPr>
                <w:b/>
              </w:rPr>
            </w:pPr>
            <w:r w:rsidRPr="009B6845">
              <w:rPr>
                <w:b/>
              </w:rPr>
              <w:fldChar w:fldCharType="begin">
                <w:ffData>
                  <w:name w:val="Unfallort"/>
                  <w:enabled/>
                  <w:calcOnExit w:val="0"/>
                  <w:textInput/>
                </w:ffData>
              </w:fldChar>
            </w:r>
            <w:bookmarkStart w:id="3" w:name="Unfallort"/>
            <w:r w:rsidRPr="009B6845">
              <w:rPr>
                <w:b/>
              </w:rPr>
              <w:instrText xml:space="preserve"> FORMTEXT </w:instrText>
            </w:r>
            <w:r w:rsidRPr="009B6845">
              <w:rPr>
                <w:b/>
              </w:rPr>
            </w:r>
            <w:r w:rsidRPr="009B6845">
              <w:rPr>
                <w:b/>
              </w:rPr>
              <w:fldChar w:fldCharType="separate"/>
            </w:r>
            <w:r w:rsidR="00D935E4">
              <w:rPr>
                <w:b/>
                <w:noProof/>
              </w:rPr>
              <w:t> </w:t>
            </w:r>
            <w:r w:rsidR="00D935E4">
              <w:rPr>
                <w:b/>
                <w:noProof/>
              </w:rPr>
              <w:t> </w:t>
            </w:r>
            <w:r w:rsidR="00D935E4">
              <w:rPr>
                <w:b/>
                <w:noProof/>
              </w:rPr>
              <w:t> </w:t>
            </w:r>
            <w:r w:rsidR="00D935E4">
              <w:rPr>
                <w:b/>
                <w:noProof/>
              </w:rPr>
              <w:t> </w:t>
            </w:r>
            <w:r w:rsidR="00D935E4">
              <w:rPr>
                <w:b/>
                <w:noProof/>
              </w:rPr>
              <w:t> </w:t>
            </w:r>
            <w:r w:rsidRPr="009B6845">
              <w:rPr>
                <w:b/>
              </w:rPr>
              <w:fldChar w:fldCharType="end"/>
            </w:r>
            <w:bookmarkEnd w:id="3"/>
          </w:p>
        </w:tc>
      </w:tr>
      <w:tr w:rsidR="00C73149" w:rsidTr="00E24B46">
        <w:trPr>
          <w:trHeight w:val="510"/>
        </w:trPr>
        <w:tc>
          <w:tcPr>
            <w:tcW w:w="4531" w:type="dxa"/>
            <w:vAlign w:val="center"/>
          </w:tcPr>
          <w:p w:rsidR="009B6845" w:rsidRDefault="009B6845" w:rsidP="002400EB">
            <w:pPr>
              <w:tabs>
                <w:tab w:val="clear" w:pos="4253"/>
              </w:tabs>
            </w:pPr>
            <w:r>
              <w:t>Zuständige Person</w:t>
            </w:r>
            <w:r w:rsidR="002400EB">
              <w:t xml:space="preserve"> </w:t>
            </w:r>
            <w:r w:rsidRPr="009B6845">
              <w:rPr>
                <w:sz w:val="18"/>
              </w:rPr>
              <w:t>Name, Vorname, Telefon-Nr.</w:t>
            </w:r>
          </w:p>
        </w:tc>
        <w:tc>
          <w:tcPr>
            <w:tcW w:w="4820" w:type="dxa"/>
            <w:vAlign w:val="center"/>
          </w:tcPr>
          <w:p w:rsidR="00C73149" w:rsidRDefault="00E40D4B" w:rsidP="003A7DE0">
            <w:pPr>
              <w:tabs>
                <w:tab w:val="clear" w:pos="4253"/>
              </w:tabs>
            </w:pPr>
            <w:r>
              <w:fldChar w:fldCharType="begin">
                <w:ffData>
                  <w:name w:val="Unfallbeschreibung"/>
                  <w:enabled/>
                  <w:calcOnExit w:val="0"/>
                  <w:textInput/>
                </w:ffData>
              </w:fldChar>
            </w:r>
            <w:bookmarkStart w:id="4" w:name="Unfallbeschreibung"/>
            <w:r>
              <w:instrText xml:space="preserve"> FORMTEXT </w:instrText>
            </w:r>
            <w:r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7F0CB5" w:rsidTr="00E24B46">
        <w:trPr>
          <w:trHeight w:val="510"/>
        </w:trPr>
        <w:tc>
          <w:tcPr>
            <w:tcW w:w="4531" w:type="dxa"/>
            <w:vAlign w:val="center"/>
          </w:tcPr>
          <w:p w:rsidR="007F0CB5" w:rsidRDefault="002400EB" w:rsidP="002400EB">
            <w:pPr>
              <w:tabs>
                <w:tab w:val="clear" w:pos="4253"/>
              </w:tabs>
            </w:pPr>
            <w:r>
              <w:t>Beschäftigungsgrad des Mitarbeitenden</w:t>
            </w:r>
          </w:p>
        </w:tc>
        <w:tc>
          <w:tcPr>
            <w:tcW w:w="4820" w:type="dxa"/>
            <w:vAlign w:val="center"/>
          </w:tcPr>
          <w:p w:rsidR="007F0CB5" w:rsidRDefault="00E40D4B" w:rsidP="003A7DE0">
            <w:pPr>
              <w:tabs>
                <w:tab w:val="clear" w:pos="4253"/>
              </w:tabs>
            </w:pPr>
            <w:r>
              <w:fldChar w:fldCharType="begin">
                <w:ffData>
                  <w:name w:val="NBU"/>
                  <w:enabled/>
                  <w:calcOnExit w:val="0"/>
                  <w:textInput/>
                </w:ffData>
              </w:fldChar>
            </w:r>
            <w:bookmarkStart w:id="5" w:name="NBU"/>
            <w:r>
              <w:instrText xml:space="preserve"> FORMTEXT </w:instrText>
            </w:r>
            <w:r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>
              <w:fldChar w:fldCharType="end"/>
            </w:r>
            <w:bookmarkEnd w:id="5"/>
            <w:r w:rsidR="009B6845">
              <w:t xml:space="preserve"> %</w:t>
            </w:r>
          </w:p>
        </w:tc>
      </w:tr>
      <w:tr w:rsidR="007F0CB5" w:rsidTr="00E24B46">
        <w:trPr>
          <w:trHeight w:val="510"/>
        </w:trPr>
        <w:tc>
          <w:tcPr>
            <w:tcW w:w="4531" w:type="dxa"/>
            <w:vAlign w:val="center"/>
          </w:tcPr>
          <w:p w:rsidR="007F0CB5" w:rsidRDefault="009B6845" w:rsidP="002400EB">
            <w:pPr>
              <w:tabs>
                <w:tab w:val="clear" w:pos="4253"/>
              </w:tabs>
            </w:pPr>
            <w:r w:rsidRPr="0095088B">
              <w:rPr>
                <w:rFonts w:cs="Arial"/>
              </w:rPr>
              <w:t xml:space="preserve">Bezieht </w:t>
            </w:r>
            <w:r w:rsidR="002400EB">
              <w:rPr>
                <w:rFonts w:cs="Arial"/>
              </w:rPr>
              <w:t xml:space="preserve">der Mitarbeitende </w:t>
            </w:r>
            <w:r w:rsidRPr="0095088B">
              <w:rPr>
                <w:rFonts w:cs="Arial"/>
              </w:rPr>
              <w:t xml:space="preserve">eine Kinder- </w:t>
            </w:r>
            <w:r>
              <w:rPr>
                <w:rFonts w:cs="Arial"/>
              </w:rPr>
              <w:t>und</w:t>
            </w:r>
            <w:r w:rsidRPr="0095088B">
              <w:rPr>
                <w:rFonts w:cs="Arial"/>
              </w:rPr>
              <w:t>/oder</w:t>
            </w:r>
            <w:r w:rsidR="002400EB">
              <w:rPr>
                <w:rFonts w:cs="Arial"/>
              </w:rPr>
              <w:t xml:space="preserve"> Ausbildungszulage gem.</w:t>
            </w:r>
            <w:r>
              <w:rPr>
                <w:rFonts w:cs="Arial"/>
              </w:rPr>
              <w:t xml:space="preserve"> FamZG?</w:t>
            </w:r>
          </w:p>
        </w:tc>
        <w:tc>
          <w:tcPr>
            <w:tcW w:w="4820" w:type="dxa"/>
            <w:vAlign w:val="center"/>
          </w:tcPr>
          <w:p w:rsidR="00DD2670" w:rsidRDefault="009B6845" w:rsidP="00F66125">
            <w:pPr>
              <w:tabs>
                <w:tab w:val="clear" w:pos="4253"/>
                <w:tab w:val="left" w:pos="1026"/>
                <w:tab w:val="left" w:pos="2160"/>
              </w:tabs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2099F"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  <w:t xml:space="preserve">CHF </w:t>
            </w:r>
            <w:r w:rsidR="00E40D4B">
              <w:fldChar w:fldCharType="begin">
                <w:ffData>
                  <w:name w:val="Verletzung"/>
                  <w:enabled/>
                  <w:calcOnExit w:val="0"/>
                  <w:textInput/>
                </w:ffData>
              </w:fldChar>
            </w:r>
            <w:bookmarkStart w:id="6" w:name="Verletzung"/>
            <w:r w:rsidR="00E40D4B">
              <w:instrText xml:space="preserve"> FORMTEXT </w:instrText>
            </w:r>
            <w:r w:rsidR="00E40D4B"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E40D4B">
              <w:fldChar w:fldCharType="end"/>
            </w:r>
            <w:bookmarkEnd w:id="6"/>
            <w:r>
              <w:t xml:space="preserve"> / pro Monat</w:t>
            </w:r>
          </w:p>
          <w:p w:rsidR="007F0CB5" w:rsidRDefault="00DD2670" w:rsidP="009B6845">
            <w:pPr>
              <w:tabs>
                <w:tab w:val="clear" w:pos="4253"/>
                <w:tab w:val="left" w:pos="1026"/>
                <w:tab w:val="left" w:pos="2160"/>
              </w:tabs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"/>
            <w:r>
              <w:instrText xml:space="preserve"> FORMCHECKBOX </w:instrText>
            </w:r>
            <w:r w:rsidR="0032099F">
              <w:fldChar w:fldCharType="separate"/>
            </w:r>
            <w:r>
              <w:fldChar w:fldCharType="end"/>
            </w:r>
            <w:bookmarkEnd w:id="7"/>
            <w:r>
              <w:t xml:space="preserve"> </w:t>
            </w:r>
            <w:r w:rsidR="009B6845">
              <w:t>Nein</w:t>
            </w:r>
          </w:p>
        </w:tc>
      </w:tr>
      <w:tr w:rsidR="007F0CB5" w:rsidTr="00E24B46">
        <w:trPr>
          <w:trHeight w:val="510"/>
        </w:trPr>
        <w:tc>
          <w:tcPr>
            <w:tcW w:w="4531" w:type="dxa"/>
            <w:vAlign w:val="center"/>
          </w:tcPr>
          <w:p w:rsidR="007F0CB5" w:rsidRDefault="009B6845" w:rsidP="009B6845">
            <w:pPr>
              <w:tabs>
                <w:tab w:val="clear" w:pos="4253"/>
              </w:tabs>
            </w:pPr>
            <w:r>
              <w:rPr>
                <w:rFonts w:cs="Arial"/>
              </w:rPr>
              <w:t xml:space="preserve">Bezieht </w:t>
            </w:r>
            <w:r w:rsidR="002400EB">
              <w:rPr>
                <w:rFonts w:cs="Arial"/>
              </w:rPr>
              <w:t xml:space="preserve">der Mitarbeitende </w:t>
            </w:r>
            <w:r w:rsidRPr="0095088B">
              <w:rPr>
                <w:rFonts w:cs="Arial"/>
              </w:rPr>
              <w:t xml:space="preserve">andere ergänzende, vom Arbeitgeber </w:t>
            </w:r>
            <w:r w:rsidRPr="00D935E4">
              <w:rPr>
                <w:rFonts w:cs="Arial"/>
                <w:b/>
              </w:rPr>
              <w:t>freiwillig</w:t>
            </w:r>
            <w:r w:rsidRPr="0095088B">
              <w:rPr>
                <w:rFonts w:cs="Arial"/>
              </w:rPr>
              <w:t xml:space="preserve"> entrichtete Zulagen</w:t>
            </w:r>
            <w:r w:rsidR="00870923">
              <w:rPr>
                <w:rFonts w:cs="Arial"/>
              </w:rPr>
              <w:t>?</w:t>
            </w:r>
            <w:r w:rsidRPr="0095088B">
              <w:rPr>
                <w:rFonts w:cs="Arial"/>
              </w:rPr>
              <w:t xml:space="preserve"> </w:t>
            </w:r>
            <w:r w:rsidRPr="009B6845">
              <w:rPr>
                <w:rFonts w:cs="Arial"/>
                <w:sz w:val="18"/>
              </w:rPr>
              <w:t>(z.B. Kinderbezogene Ortszulagen, Erziehungs- bzw. Elterngeld)</w:t>
            </w:r>
            <w:r w:rsidR="00870923">
              <w:rPr>
                <w:rFonts w:cs="Arial"/>
                <w:sz w:val="18"/>
              </w:rPr>
              <w:t>.</w:t>
            </w:r>
          </w:p>
        </w:tc>
        <w:tc>
          <w:tcPr>
            <w:tcW w:w="4820" w:type="dxa"/>
            <w:vAlign w:val="center"/>
          </w:tcPr>
          <w:p w:rsidR="009B6845" w:rsidRDefault="009B6845" w:rsidP="009B6845">
            <w:pPr>
              <w:tabs>
                <w:tab w:val="clear" w:pos="4253"/>
                <w:tab w:val="left" w:pos="1026"/>
                <w:tab w:val="left" w:pos="2160"/>
              </w:tabs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2099F"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  <w:t xml:space="preserve">CHF </w:t>
            </w:r>
            <w:r>
              <w:fldChar w:fldCharType="begin">
                <w:ffData>
                  <w:name w:val="Verletz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>
              <w:fldChar w:fldCharType="end"/>
            </w:r>
            <w:r>
              <w:t xml:space="preserve"> / pro Monat</w:t>
            </w:r>
          </w:p>
          <w:p w:rsidR="007F0CB5" w:rsidRDefault="009B6845" w:rsidP="009B6845">
            <w:pPr>
              <w:tabs>
                <w:tab w:val="clear" w:pos="4253"/>
                <w:tab w:val="left" w:pos="1026"/>
                <w:tab w:val="left" w:pos="2160"/>
              </w:tabs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2099F"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 w:rsidR="007F0CB5" w:rsidTr="00E24B46">
        <w:trPr>
          <w:trHeight w:val="510"/>
        </w:trPr>
        <w:tc>
          <w:tcPr>
            <w:tcW w:w="4531" w:type="dxa"/>
            <w:vAlign w:val="center"/>
          </w:tcPr>
          <w:p w:rsidR="007F0CB5" w:rsidRDefault="009B6845" w:rsidP="0075211A">
            <w:pPr>
              <w:tabs>
                <w:tab w:val="clear" w:pos="4253"/>
              </w:tabs>
            </w:pPr>
            <w:r w:rsidRPr="0095088B">
              <w:rPr>
                <w:rFonts w:cs="Arial"/>
              </w:rPr>
              <w:t>Bemerkungen</w:t>
            </w:r>
          </w:p>
        </w:tc>
        <w:tc>
          <w:tcPr>
            <w:tcW w:w="4820" w:type="dxa"/>
            <w:vAlign w:val="center"/>
          </w:tcPr>
          <w:p w:rsidR="00DD2670" w:rsidRDefault="009B6845" w:rsidP="00F66125">
            <w:pPr>
              <w:tabs>
                <w:tab w:val="clear" w:pos="4253"/>
                <w:tab w:val="left" w:pos="1026"/>
                <w:tab w:val="left" w:pos="2160"/>
              </w:tabs>
            </w:pPr>
            <w:r>
              <w:fldChar w:fldCharType="begin">
                <w:ffData>
                  <w:name w:val="Unfallbeschreib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0CB5" w:rsidTr="00E24B46">
        <w:trPr>
          <w:trHeight w:val="510"/>
        </w:trPr>
        <w:tc>
          <w:tcPr>
            <w:tcW w:w="4531" w:type="dxa"/>
            <w:vAlign w:val="center"/>
          </w:tcPr>
          <w:p w:rsidR="007F0CB5" w:rsidRDefault="009B6845" w:rsidP="00C36C30">
            <w:pPr>
              <w:tabs>
                <w:tab w:val="clear" w:pos="4253"/>
              </w:tabs>
            </w:pPr>
            <w:r>
              <w:t xml:space="preserve">Ort, Datum </w:t>
            </w:r>
            <w:r w:rsidR="00C36C30">
              <w:t>/</w:t>
            </w:r>
            <w:r>
              <w:t xml:space="preserve"> Unterschrift </w:t>
            </w:r>
            <w:r w:rsidR="00986675">
              <w:t xml:space="preserve">und </w:t>
            </w:r>
            <w:r w:rsidR="00986675" w:rsidRPr="002400EB">
              <w:rPr>
                <w:b/>
              </w:rPr>
              <w:t>Stempel</w:t>
            </w:r>
            <w:r w:rsidR="00986675">
              <w:t xml:space="preserve"> </w:t>
            </w:r>
            <w:r w:rsidR="00986675">
              <w:br/>
            </w:r>
            <w:r>
              <w:t>Arbeitgeber</w:t>
            </w:r>
          </w:p>
        </w:tc>
        <w:tc>
          <w:tcPr>
            <w:tcW w:w="4820" w:type="dxa"/>
            <w:vAlign w:val="center"/>
          </w:tcPr>
          <w:p w:rsidR="007F0CB5" w:rsidRDefault="00E40D4B" w:rsidP="00B72AD6">
            <w:pPr>
              <w:tabs>
                <w:tab w:val="clear" w:pos="4253"/>
              </w:tabs>
            </w:pPr>
            <w:r>
              <w:fldChar w:fldCharType="begin">
                <w:ffData>
                  <w:name w:val="Arzt1"/>
                  <w:enabled/>
                  <w:calcOnExit w:val="0"/>
                  <w:textInput/>
                </w:ffData>
              </w:fldChar>
            </w:r>
            <w:bookmarkStart w:id="8" w:name="Arzt1"/>
            <w:r>
              <w:instrText xml:space="preserve"> FORMTEXT </w:instrText>
            </w:r>
            <w:r>
              <w:fldChar w:fldCharType="separate"/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 w:rsidR="00D935E4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:rsidR="002400EB" w:rsidRPr="00396E74" w:rsidRDefault="002400EB" w:rsidP="00396E74">
      <w:pPr>
        <w:pStyle w:val="KeinLeerraum"/>
      </w:pPr>
    </w:p>
    <w:sectPr w:rsidR="002400EB" w:rsidRPr="00396E74" w:rsidSect="00B4275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66" w:right="1049" w:bottom="964" w:left="1701" w:header="556" w:footer="1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0B8" w:rsidRDefault="00C510B8">
      <w:r>
        <w:separator/>
      </w:r>
    </w:p>
  </w:endnote>
  <w:endnote w:type="continuationSeparator" w:id="0">
    <w:p w:rsidR="00C510B8" w:rsidRDefault="00C5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ACB" w:rsidRDefault="00444ACB">
    <w:pPr>
      <w:pStyle w:val="Fuzeile"/>
    </w:pPr>
    <w:r>
      <w:tab/>
    </w:r>
    <w:r w:rsidR="00B71D73">
      <w:t xml:space="preserve">Seite </w:t>
    </w:r>
    <w:r w:rsidR="00B71D73">
      <w:fldChar w:fldCharType="begin"/>
    </w:r>
    <w:r w:rsidR="00B71D73">
      <w:instrText xml:space="preserve"> PAGE  </w:instrText>
    </w:r>
    <w:r w:rsidR="00B71D73">
      <w:fldChar w:fldCharType="separate"/>
    </w:r>
    <w:r w:rsidR="0032099F">
      <w:rPr>
        <w:noProof/>
      </w:rPr>
      <w:t>1</w:t>
    </w:r>
    <w:r w:rsidR="00B71D73">
      <w:fldChar w:fldCharType="end"/>
    </w:r>
    <w:r w:rsidR="00B71D73">
      <w:t>/</w:t>
    </w:r>
    <w:r w:rsidR="0032099F">
      <w:fldChar w:fldCharType="begin"/>
    </w:r>
    <w:r w:rsidR="0032099F">
      <w:instrText xml:space="preserve"> NUMPAGES  </w:instrText>
    </w:r>
    <w:r w:rsidR="0032099F">
      <w:fldChar w:fldCharType="separate"/>
    </w:r>
    <w:r w:rsidR="0032099F">
      <w:rPr>
        <w:noProof/>
      </w:rPr>
      <w:t>1</w:t>
    </w:r>
    <w:r w:rsidR="0032099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AD6" w:rsidRDefault="00E24B46" w:rsidP="0075211A">
    <w:pPr>
      <w:pStyle w:val="Fuzeile"/>
      <w:spacing w:line="1140" w:lineRule="exact"/>
    </w:pPr>
    <w:r>
      <w:rPr>
        <w:noProof/>
      </w:rPr>
      <w:drawing>
        <wp:anchor distT="0" distB="0" distL="114300" distR="114300" simplePos="0" relativeHeight="251696128" behindDoc="0" locked="1" layoutInCell="1" allowOverlap="1" wp14:anchorId="49CF323D" wp14:editId="2CC71A10">
          <wp:simplePos x="0" y="0"/>
          <wp:positionH relativeFrom="margin">
            <wp:posOffset>-1905</wp:posOffset>
          </wp:positionH>
          <wp:positionV relativeFrom="page">
            <wp:posOffset>10022205</wp:posOffset>
          </wp:positionV>
          <wp:extent cx="5506085" cy="476885"/>
          <wp:effectExtent l="0" t="0" r="0" b="0"/>
          <wp:wrapNone/>
          <wp:docPr id="16" name="adr_bern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429"/>
                  <a:stretch/>
                </pic:blipFill>
                <pic:spPr bwMode="auto">
                  <a:xfrm>
                    <a:off x="0" y="0"/>
                    <a:ext cx="5506085" cy="476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0B8" w:rsidRDefault="00C510B8">
      <w:r>
        <w:separator/>
      </w:r>
    </w:p>
  </w:footnote>
  <w:footnote w:type="continuationSeparator" w:id="0">
    <w:p w:rsidR="00C510B8" w:rsidRDefault="00C51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11A" w:rsidRDefault="0075211A" w:rsidP="001F2666">
    <w:pPr>
      <w:pStyle w:val="Kopfzeile"/>
    </w:pPr>
    <w:r>
      <w:rPr>
        <w:noProof/>
      </w:rPr>
      <w:drawing>
        <wp:anchor distT="0" distB="0" distL="114300" distR="114300" simplePos="0" relativeHeight="251694080" behindDoc="0" locked="1" layoutInCell="1" allowOverlap="1" wp14:anchorId="32823446" wp14:editId="32823447">
          <wp:simplePos x="0" y="0"/>
          <wp:positionH relativeFrom="page">
            <wp:posOffset>4320540</wp:posOffset>
          </wp:positionH>
          <wp:positionV relativeFrom="page">
            <wp:posOffset>360045</wp:posOffset>
          </wp:positionV>
          <wp:extent cx="2792160" cy="633600"/>
          <wp:effectExtent l="0" t="0" r="0" b="0"/>
          <wp:wrapNone/>
          <wp:docPr id="1" name="logo_rgb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16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A7A7B" w:rsidRDefault="009A7A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16A" w:rsidRDefault="0035735A" w:rsidP="0075211A">
    <w:pPr>
      <w:pStyle w:val="Kopfzeile"/>
      <w:rPr>
        <w:noProof/>
      </w:rPr>
    </w:pPr>
    <w:r>
      <w:rPr>
        <w:noProof/>
      </w:rPr>
      <w:drawing>
        <wp:anchor distT="0" distB="0" distL="114300" distR="114300" simplePos="0" relativeHeight="251685887" behindDoc="0" locked="1" layoutInCell="1" allowOverlap="1" wp14:anchorId="72338DB2" wp14:editId="72338DB3">
          <wp:simplePos x="0" y="0"/>
          <wp:positionH relativeFrom="page">
            <wp:posOffset>1045210</wp:posOffset>
          </wp:positionH>
          <wp:positionV relativeFrom="page">
            <wp:posOffset>9855200</wp:posOffset>
          </wp:positionV>
          <wp:extent cx="5506085" cy="561340"/>
          <wp:effectExtent l="0" t="0" r="0" b="0"/>
          <wp:wrapNone/>
          <wp:docPr id="10" name="adr_bern_5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6085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115D">
      <w:rPr>
        <w:noProof/>
      </w:rPr>
      <w:drawing>
        <wp:anchor distT="0" distB="0" distL="114300" distR="114300" simplePos="0" relativeHeight="251683840" behindDoc="0" locked="1" layoutInCell="1" allowOverlap="1" wp14:anchorId="72338DB4" wp14:editId="72338DB5">
          <wp:simplePos x="0" y="0"/>
          <wp:positionH relativeFrom="page">
            <wp:posOffset>1043940</wp:posOffset>
          </wp:positionH>
          <wp:positionV relativeFrom="page">
            <wp:posOffset>9829165</wp:posOffset>
          </wp:positionV>
          <wp:extent cx="5506560" cy="611640"/>
          <wp:effectExtent l="0" t="0" r="0" b="0"/>
          <wp:wrapNone/>
          <wp:docPr id="11" name="adr_bern_4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6560" cy="61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B778C" w:rsidRDefault="00AC016A" w:rsidP="0075211A">
    <w:pPr>
      <w:pStyle w:val="Kopfzeile"/>
    </w:pPr>
    <w:r w:rsidRPr="00DB4583">
      <w:rPr>
        <w:noProof/>
      </w:rPr>
      <w:drawing>
        <wp:anchor distT="0" distB="114935" distL="114300" distR="0" simplePos="0" relativeHeight="251698176" behindDoc="0" locked="1" layoutInCell="1" allowOverlap="1" wp14:anchorId="28F72200" wp14:editId="2BE027DA">
          <wp:simplePos x="0" y="0"/>
          <wp:positionH relativeFrom="page">
            <wp:posOffset>4213860</wp:posOffset>
          </wp:positionH>
          <wp:positionV relativeFrom="line">
            <wp:posOffset>-31115</wp:posOffset>
          </wp:positionV>
          <wp:extent cx="2736850" cy="899160"/>
          <wp:effectExtent l="0" t="0" r="6350" b="0"/>
          <wp:wrapNone/>
          <wp:docPr id="12" name="SRK_Kt_B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85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778C">
      <w:rPr>
        <w:noProof/>
      </w:rPr>
      <w:drawing>
        <wp:anchor distT="0" distB="0" distL="114300" distR="114300" simplePos="0" relativeHeight="251679744" behindDoc="0" locked="1" layoutInCell="1" allowOverlap="1" wp14:anchorId="72338DB8" wp14:editId="72338DB9">
          <wp:simplePos x="0" y="0"/>
          <wp:positionH relativeFrom="page">
            <wp:posOffset>1043940</wp:posOffset>
          </wp:positionH>
          <wp:positionV relativeFrom="page">
            <wp:posOffset>9829165</wp:posOffset>
          </wp:positionV>
          <wp:extent cx="5506200" cy="612000"/>
          <wp:effectExtent l="0" t="0" r="0" b="0"/>
          <wp:wrapNone/>
          <wp:docPr id="13" name="adr_bern_3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62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78C">
      <w:rPr>
        <w:noProof/>
      </w:rPr>
      <w:drawing>
        <wp:anchor distT="0" distB="0" distL="114300" distR="114300" simplePos="0" relativeHeight="251678720" behindDoc="0" locked="1" layoutInCell="1" allowOverlap="1" wp14:anchorId="72338DBA" wp14:editId="72338DBB">
          <wp:simplePos x="0" y="0"/>
          <wp:positionH relativeFrom="page">
            <wp:posOffset>1062990</wp:posOffset>
          </wp:positionH>
          <wp:positionV relativeFrom="page">
            <wp:posOffset>9829165</wp:posOffset>
          </wp:positionV>
          <wp:extent cx="5506720" cy="611505"/>
          <wp:effectExtent l="0" t="0" r="0" b="0"/>
          <wp:wrapNone/>
          <wp:docPr id="14" name="adr_bern_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672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326A">
      <w:rPr>
        <w:noProof/>
      </w:rPr>
      <w:drawing>
        <wp:anchor distT="0" distB="0" distL="114300" distR="114300" simplePos="0" relativeHeight="251687936" behindDoc="0" locked="1" layoutInCell="1" allowOverlap="1" wp14:anchorId="72338DBC" wp14:editId="72338DBD">
          <wp:simplePos x="0" y="0"/>
          <wp:positionH relativeFrom="page">
            <wp:posOffset>1047750</wp:posOffset>
          </wp:positionH>
          <wp:positionV relativeFrom="page">
            <wp:posOffset>9857105</wp:posOffset>
          </wp:positionV>
          <wp:extent cx="5506085" cy="561975"/>
          <wp:effectExtent l="0" t="0" r="0" b="9525"/>
          <wp:wrapNone/>
          <wp:docPr id="15" name="adr_bern_6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608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F646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4A3F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DC80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64DF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729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6E9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F2A0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BA28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38692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521B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BA3964"/>
    <w:multiLevelType w:val="hybridMultilevel"/>
    <w:tmpl w:val="F3801756"/>
    <w:lvl w:ilvl="0" w:tplc="BB3EF35A">
      <w:start w:val="1"/>
      <w:numFmt w:val="bullet"/>
      <w:lvlText w:val="−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BCAA3958">
      <w:start w:val="1"/>
      <w:numFmt w:val="decimal"/>
      <w:lvlText w:val="%2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16A10"/>
    <w:multiLevelType w:val="multilevel"/>
    <w:tmpl w:val="9288F636"/>
    <w:lvl w:ilvl="0">
      <w:start w:val="1"/>
      <w:numFmt w:val="bullet"/>
      <w:lvlText w:val="−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E6CCD"/>
    <w:multiLevelType w:val="multilevel"/>
    <w:tmpl w:val="67708CA8"/>
    <w:lvl w:ilvl="0">
      <w:start w:val="1"/>
      <w:numFmt w:val="bullet"/>
      <w:lvlText w:val="−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E1A56"/>
    <w:multiLevelType w:val="multilevel"/>
    <w:tmpl w:val="9672FCE0"/>
    <w:styleLink w:val="berschriftenListe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80" w:hanging="680"/>
      </w:pPr>
      <w:rPr>
        <w:rFonts w:hint="default"/>
      </w:rPr>
    </w:lvl>
  </w:abstractNum>
  <w:abstractNum w:abstractNumId="14" w15:restartNumberingAfterBreak="0">
    <w:nsid w:val="480E7D1A"/>
    <w:multiLevelType w:val="hybridMultilevel"/>
    <w:tmpl w:val="5B38D94C"/>
    <w:lvl w:ilvl="0" w:tplc="FE94384E">
      <w:start w:val="1"/>
      <w:numFmt w:val="bullet"/>
      <w:pStyle w:val="Aufzhlungszeichen"/>
      <w:lvlText w:val="−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BCAA3958">
      <w:start w:val="1"/>
      <w:numFmt w:val="decimal"/>
      <w:lvlText w:val="%2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C2985"/>
    <w:multiLevelType w:val="multilevel"/>
    <w:tmpl w:val="9672FCE0"/>
    <w:numStyleLink w:val="berschriftenListe"/>
  </w:abstractNum>
  <w:abstractNum w:abstractNumId="16" w15:restartNumberingAfterBreak="0">
    <w:nsid w:val="576F0C33"/>
    <w:multiLevelType w:val="multilevel"/>
    <w:tmpl w:val="9672FCE0"/>
    <w:numStyleLink w:val="berschriftenListe"/>
  </w:abstractNum>
  <w:abstractNum w:abstractNumId="17" w15:restartNumberingAfterBreak="0">
    <w:nsid w:val="60B375DD"/>
    <w:multiLevelType w:val="multilevel"/>
    <w:tmpl w:val="9672FCE0"/>
    <w:numStyleLink w:val="berschriftenListe"/>
  </w:abstractNum>
  <w:abstractNum w:abstractNumId="18" w15:restartNumberingAfterBreak="0">
    <w:nsid w:val="6D407B85"/>
    <w:multiLevelType w:val="multilevel"/>
    <w:tmpl w:val="9672FCE0"/>
    <w:numStyleLink w:val="berschriftenListe"/>
  </w:abstractNum>
  <w:abstractNum w:abstractNumId="19" w15:restartNumberingAfterBreak="0">
    <w:nsid w:val="6F723830"/>
    <w:multiLevelType w:val="multilevel"/>
    <w:tmpl w:val="9672FCE0"/>
    <w:numStyleLink w:val="berschriftenListe"/>
  </w:abstractNum>
  <w:num w:numId="1">
    <w:abstractNumId w:val="9"/>
  </w:num>
  <w:num w:numId="2">
    <w:abstractNumId w:val="10"/>
  </w:num>
  <w:num w:numId="3">
    <w:abstractNumId w:val="11"/>
  </w:num>
  <w:num w:numId="4">
    <w:abstractNumId w:val="12"/>
  </w:num>
  <w:num w:numId="5">
    <w:abstractNumId w:val="1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9"/>
  </w:num>
  <w:num w:numId="19">
    <w:abstractNumId w:val="16"/>
  </w:num>
  <w:num w:numId="20">
    <w:abstractNumId w:val="1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51"/>
  <w:autoHyphenation/>
  <w:consecutiveHyphenLimit w:val="3"/>
  <w:hyphenationZone w:val="425"/>
  <w:drawingGridHorizontalSpacing w:val="851"/>
  <w:drawingGridVerticalSpacing w:val="57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1A"/>
    <w:rsid w:val="0000505C"/>
    <w:rsid w:val="00010824"/>
    <w:rsid w:val="00012248"/>
    <w:rsid w:val="000177A3"/>
    <w:rsid w:val="00024E3C"/>
    <w:rsid w:val="000354A4"/>
    <w:rsid w:val="00036BA3"/>
    <w:rsid w:val="00042372"/>
    <w:rsid w:val="00045ECC"/>
    <w:rsid w:val="0004677B"/>
    <w:rsid w:val="00050DEE"/>
    <w:rsid w:val="00051160"/>
    <w:rsid w:val="00052218"/>
    <w:rsid w:val="00060495"/>
    <w:rsid w:val="00066210"/>
    <w:rsid w:val="00075FA8"/>
    <w:rsid w:val="00076779"/>
    <w:rsid w:val="00081F7D"/>
    <w:rsid w:val="00084C63"/>
    <w:rsid w:val="00097A4E"/>
    <w:rsid w:val="000A1DBD"/>
    <w:rsid w:val="000B3581"/>
    <w:rsid w:val="000B37C7"/>
    <w:rsid w:val="000B614F"/>
    <w:rsid w:val="000B6B82"/>
    <w:rsid w:val="000C1715"/>
    <w:rsid w:val="000C4C34"/>
    <w:rsid w:val="000C5408"/>
    <w:rsid w:val="000D3BF1"/>
    <w:rsid w:val="000D52E5"/>
    <w:rsid w:val="000E3548"/>
    <w:rsid w:val="000F4E14"/>
    <w:rsid w:val="000F607A"/>
    <w:rsid w:val="000F79EF"/>
    <w:rsid w:val="000F7A9F"/>
    <w:rsid w:val="00100A74"/>
    <w:rsid w:val="00105909"/>
    <w:rsid w:val="00105C00"/>
    <w:rsid w:val="0010783C"/>
    <w:rsid w:val="00110128"/>
    <w:rsid w:val="001126A8"/>
    <w:rsid w:val="00113BC0"/>
    <w:rsid w:val="00117C2E"/>
    <w:rsid w:val="00120416"/>
    <w:rsid w:val="00122E97"/>
    <w:rsid w:val="001243ED"/>
    <w:rsid w:val="00131000"/>
    <w:rsid w:val="00133649"/>
    <w:rsid w:val="00134A1C"/>
    <w:rsid w:val="00136AA4"/>
    <w:rsid w:val="00136D87"/>
    <w:rsid w:val="00141EFA"/>
    <w:rsid w:val="00142BA6"/>
    <w:rsid w:val="00150D7D"/>
    <w:rsid w:val="00152272"/>
    <w:rsid w:val="00152FD3"/>
    <w:rsid w:val="00160AEC"/>
    <w:rsid w:val="00161834"/>
    <w:rsid w:val="001643B4"/>
    <w:rsid w:val="001711C7"/>
    <w:rsid w:val="00171257"/>
    <w:rsid w:val="001744B3"/>
    <w:rsid w:val="00175FF2"/>
    <w:rsid w:val="00177C75"/>
    <w:rsid w:val="001815FF"/>
    <w:rsid w:val="00181ACE"/>
    <w:rsid w:val="00185F69"/>
    <w:rsid w:val="00194253"/>
    <w:rsid w:val="00194736"/>
    <w:rsid w:val="00194EE4"/>
    <w:rsid w:val="00195770"/>
    <w:rsid w:val="00196FA4"/>
    <w:rsid w:val="001970D6"/>
    <w:rsid w:val="001A4519"/>
    <w:rsid w:val="001A5C77"/>
    <w:rsid w:val="001A6F86"/>
    <w:rsid w:val="001B1F2B"/>
    <w:rsid w:val="001B7DD7"/>
    <w:rsid w:val="001C087B"/>
    <w:rsid w:val="001C0E62"/>
    <w:rsid w:val="001C5694"/>
    <w:rsid w:val="001C58B4"/>
    <w:rsid w:val="001C7F5A"/>
    <w:rsid w:val="001D1346"/>
    <w:rsid w:val="001E30E4"/>
    <w:rsid w:val="001E6D03"/>
    <w:rsid w:val="001F1C00"/>
    <w:rsid w:val="001F2666"/>
    <w:rsid w:val="001F6175"/>
    <w:rsid w:val="001F6F17"/>
    <w:rsid w:val="002002DC"/>
    <w:rsid w:val="00202146"/>
    <w:rsid w:val="00204688"/>
    <w:rsid w:val="00210261"/>
    <w:rsid w:val="00217EB3"/>
    <w:rsid w:val="00221024"/>
    <w:rsid w:val="00233008"/>
    <w:rsid w:val="002400EB"/>
    <w:rsid w:val="002413A3"/>
    <w:rsid w:val="00245CA3"/>
    <w:rsid w:val="00250288"/>
    <w:rsid w:val="00263EE4"/>
    <w:rsid w:val="00270862"/>
    <w:rsid w:val="002805D8"/>
    <w:rsid w:val="002817D5"/>
    <w:rsid w:val="002852C8"/>
    <w:rsid w:val="002870DC"/>
    <w:rsid w:val="002A5B0E"/>
    <w:rsid w:val="002A5B3F"/>
    <w:rsid w:val="002B19BC"/>
    <w:rsid w:val="002B5B54"/>
    <w:rsid w:val="002B778C"/>
    <w:rsid w:val="002C32D9"/>
    <w:rsid w:val="002C44D1"/>
    <w:rsid w:val="002C47EC"/>
    <w:rsid w:val="002C4C71"/>
    <w:rsid w:val="002D2E09"/>
    <w:rsid w:val="002E0606"/>
    <w:rsid w:val="002E08AD"/>
    <w:rsid w:val="002F513C"/>
    <w:rsid w:val="003141A7"/>
    <w:rsid w:val="00320907"/>
    <w:rsid w:val="0032099F"/>
    <w:rsid w:val="00321CB7"/>
    <w:rsid w:val="00321E62"/>
    <w:rsid w:val="003263B4"/>
    <w:rsid w:val="00327FD1"/>
    <w:rsid w:val="00332834"/>
    <w:rsid w:val="003364AB"/>
    <w:rsid w:val="00337976"/>
    <w:rsid w:val="00337E18"/>
    <w:rsid w:val="00346CE3"/>
    <w:rsid w:val="00346E7E"/>
    <w:rsid w:val="0035735A"/>
    <w:rsid w:val="00365E8C"/>
    <w:rsid w:val="00367899"/>
    <w:rsid w:val="00374092"/>
    <w:rsid w:val="0037441E"/>
    <w:rsid w:val="003833E9"/>
    <w:rsid w:val="00395AB9"/>
    <w:rsid w:val="00396B9C"/>
    <w:rsid w:val="00396E74"/>
    <w:rsid w:val="003A1AA8"/>
    <w:rsid w:val="003A5E4E"/>
    <w:rsid w:val="003A7DE0"/>
    <w:rsid w:val="003B0200"/>
    <w:rsid w:val="003C14CD"/>
    <w:rsid w:val="003C54B9"/>
    <w:rsid w:val="003D082D"/>
    <w:rsid w:val="003E26E3"/>
    <w:rsid w:val="003E2B80"/>
    <w:rsid w:val="003E6C71"/>
    <w:rsid w:val="003F3651"/>
    <w:rsid w:val="00402EEA"/>
    <w:rsid w:val="00403BD2"/>
    <w:rsid w:val="004111D1"/>
    <w:rsid w:val="00412CFD"/>
    <w:rsid w:val="00421E3E"/>
    <w:rsid w:val="00423F23"/>
    <w:rsid w:val="00426715"/>
    <w:rsid w:val="00440EE9"/>
    <w:rsid w:val="00444ACB"/>
    <w:rsid w:val="004535ED"/>
    <w:rsid w:val="0045551E"/>
    <w:rsid w:val="00455CE6"/>
    <w:rsid w:val="004668AF"/>
    <w:rsid w:val="00470229"/>
    <w:rsid w:val="00470A77"/>
    <w:rsid w:val="00471D95"/>
    <w:rsid w:val="00474570"/>
    <w:rsid w:val="00481C9F"/>
    <w:rsid w:val="004A0D6F"/>
    <w:rsid w:val="004A190E"/>
    <w:rsid w:val="004A6754"/>
    <w:rsid w:val="004C1ACA"/>
    <w:rsid w:val="004C35DC"/>
    <w:rsid w:val="004C721D"/>
    <w:rsid w:val="004D386A"/>
    <w:rsid w:val="004D70ED"/>
    <w:rsid w:val="004E49C1"/>
    <w:rsid w:val="004E5AC4"/>
    <w:rsid w:val="004E5D44"/>
    <w:rsid w:val="004E7459"/>
    <w:rsid w:val="004F059C"/>
    <w:rsid w:val="004F278A"/>
    <w:rsid w:val="004F739A"/>
    <w:rsid w:val="00503339"/>
    <w:rsid w:val="00503526"/>
    <w:rsid w:val="00503773"/>
    <w:rsid w:val="00503A83"/>
    <w:rsid w:val="00504CBD"/>
    <w:rsid w:val="00513B9F"/>
    <w:rsid w:val="00525753"/>
    <w:rsid w:val="005303BF"/>
    <w:rsid w:val="00532374"/>
    <w:rsid w:val="00533766"/>
    <w:rsid w:val="00534B45"/>
    <w:rsid w:val="005415F0"/>
    <w:rsid w:val="0055094C"/>
    <w:rsid w:val="00552BA3"/>
    <w:rsid w:val="00561F56"/>
    <w:rsid w:val="00566C62"/>
    <w:rsid w:val="00567CE6"/>
    <w:rsid w:val="005739C3"/>
    <w:rsid w:val="00575E40"/>
    <w:rsid w:val="00576CE9"/>
    <w:rsid w:val="00580937"/>
    <w:rsid w:val="00584902"/>
    <w:rsid w:val="005860D4"/>
    <w:rsid w:val="00591103"/>
    <w:rsid w:val="00594D6B"/>
    <w:rsid w:val="005A7385"/>
    <w:rsid w:val="005B307C"/>
    <w:rsid w:val="005B3C16"/>
    <w:rsid w:val="005B7D3B"/>
    <w:rsid w:val="005C03D6"/>
    <w:rsid w:val="005C2F59"/>
    <w:rsid w:val="005C6C85"/>
    <w:rsid w:val="005C70E0"/>
    <w:rsid w:val="005D75F4"/>
    <w:rsid w:val="005E592F"/>
    <w:rsid w:val="005F2DEC"/>
    <w:rsid w:val="00600482"/>
    <w:rsid w:val="00601F8E"/>
    <w:rsid w:val="00602889"/>
    <w:rsid w:val="006036E9"/>
    <w:rsid w:val="00611B55"/>
    <w:rsid w:val="00614D9E"/>
    <w:rsid w:val="006346A2"/>
    <w:rsid w:val="00635566"/>
    <w:rsid w:val="0064084C"/>
    <w:rsid w:val="006408BA"/>
    <w:rsid w:val="00646C83"/>
    <w:rsid w:val="0066011E"/>
    <w:rsid w:val="00663975"/>
    <w:rsid w:val="006700E5"/>
    <w:rsid w:val="006731A2"/>
    <w:rsid w:val="006823FF"/>
    <w:rsid w:val="006A38F6"/>
    <w:rsid w:val="006B31E0"/>
    <w:rsid w:val="006B7D4A"/>
    <w:rsid w:val="006C183F"/>
    <w:rsid w:val="006D3EB5"/>
    <w:rsid w:val="006D5099"/>
    <w:rsid w:val="006D630E"/>
    <w:rsid w:val="006E05E5"/>
    <w:rsid w:val="006E69A6"/>
    <w:rsid w:val="006F3A09"/>
    <w:rsid w:val="006F3F83"/>
    <w:rsid w:val="006F406F"/>
    <w:rsid w:val="00700137"/>
    <w:rsid w:val="00700BD8"/>
    <w:rsid w:val="0070153C"/>
    <w:rsid w:val="00704543"/>
    <w:rsid w:val="00707313"/>
    <w:rsid w:val="007112D3"/>
    <w:rsid w:val="007129E0"/>
    <w:rsid w:val="007203B6"/>
    <w:rsid w:val="00725808"/>
    <w:rsid w:val="00727ADE"/>
    <w:rsid w:val="00732EBF"/>
    <w:rsid w:val="00740061"/>
    <w:rsid w:val="0075211A"/>
    <w:rsid w:val="007562DE"/>
    <w:rsid w:val="00760CEC"/>
    <w:rsid w:val="0076121E"/>
    <w:rsid w:val="00764040"/>
    <w:rsid w:val="00764214"/>
    <w:rsid w:val="0076478A"/>
    <w:rsid w:val="00782D46"/>
    <w:rsid w:val="007857E0"/>
    <w:rsid w:val="007900AE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7481"/>
    <w:rsid w:val="007D0959"/>
    <w:rsid w:val="007D292D"/>
    <w:rsid w:val="007D2B3B"/>
    <w:rsid w:val="007D2BF9"/>
    <w:rsid w:val="007D31FB"/>
    <w:rsid w:val="007D4E78"/>
    <w:rsid w:val="007E3406"/>
    <w:rsid w:val="007E3734"/>
    <w:rsid w:val="007F0182"/>
    <w:rsid w:val="007F0CB5"/>
    <w:rsid w:val="007F1291"/>
    <w:rsid w:val="007F4C16"/>
    <w:rsid w:val="007F6E72"/>
    <w:rsid w:val="00800DD6"/>
    <w:rsid w:val="008017A2"/>
    <w:rsid w:val="008071F5"/>
    <w:rsid w:val="00807E1C"/>
    <w:rsid w:val="00811407"/>
    <w:rsid w:val="008114EF"/>
    <w:rsid w:val="00812340"/>
    <w:rsid w:val="00813A44"/>
    <w:rsid w:val="00815A64"/>
    <w:rsid w:val="0082010F"/>
    <w:rsid w:val="00825A29"/>
    <w:rsid w:val="00842D5E"/>
    <w:rsid w:val="0084306F"/>
    <w:rsid w:val="00843F92"/>
    <w:rsid w:val="008507BC"/>
    <w:rsid w:val="00851550"/>
    <w:rsid w:val="00854AE6"/>
    <w:rsid w:val="00856F87"/>
    <w:rsid w:val="0085700E"/>
    <w:rsid w:val="00860E78"/>
    <w:rsid w:val="0086227D"/>
    <w:rsid w:val="00862315"/>
    <w:rsid w:val="00870923"/>
    <w:rsid w:val="0088156B"/>
    <w:rsid w:val="00883D9B"/>
    <w:rsid w:val="00893F0A"/>
    <w:rsid w:val="0089447D"/>
    <w:rsid w:val="008A10FE"/>
    <w:rsid w:val="008A26F8"/>
    <w:rsid w:val="008A3F8B"/>
    <w:rsid w:val="008A580D"/>
    <w:rsid w:val="008A6016"/>
    <w:rsid w:val="008A6621"/>
    <w:rsid w:val="008A66B2"/>
    <w:rsid w:val="008B05BD"/>
    <w:rsid w:val="008B4147"/>
    <w:rsid w:val="008B46CE"/>
    <w:rsid w:val="008B7219"/>
    <w:rsid w:val="008C0334"/>
    <w:rsid w:val="008E337A"/>
    <w:rsid w:val="008F2578"/>
    <w:rsid w:val="008F4DCA"/>
    <w:rsid w:val="00906FA5"/>
    <w:rsid w:val="00913A81"/>
    <w:rsid w:val="009150DA"/>
    <w:rsid w:val="009158BE"/>
    <w:rsid w:val="0091650B"/>
    <w:rsid w:val="00917052"/>
    <w:rsid w:val="00917CAC"/>
    <w:rsid w:val="00933CF4"/>
    <w:rsid w:val="00937E57"/>
    <w:rsid w:val="00947789"/>
    <w:rsid w:val="009503E3"/>
    <w:rsid w:val="009658C0"/>
    <w:rsid w:val="0096706C"/>
    <w:rsid w:val="00967F66"/>
    <w:rsid w:val="00970727"/>
    <w:rsid w:val="00970E19"/>
    <w:rsid w:val="00972350"/>
    <w:rsid w:val="009726E5"/>
    <w:rsid w:val="00974C5D"/>
    <w:rsid w:val="00975190"/>
    <w:rsid w:val="00977DC4"/>
    <w:rsid w:val="009807A0"/>
    <w:rsid w:val="00981166"/>
    <w:rsid w:val="0098592F"/>
    <w:rsid w:val="00986675"/>
    <w:rsid w:val="009870D7"/>
    <w:rsid w:val="00991E15"/>
    <w:rsid w:val="009A3430"/>
    <w:rsid w:val="009A7A7B"/>
    <w:rsid w:val="009B6845"/>
    <w:rsid w:val="009C2BD9"/>
    <w:rsid w:val="009C3B79"/>
    <w:rsid w:val="009C4023"/>
    <w:rsid w:val="009C450F"/>
    <w:rsid w:val="009C47DB"/>
    <w:rsid w:val="009D326A"/>
    <w:rsid w:val="009E121F"/>
    <w:rsid w:val="009E4105"/>
    <w:rsid w:val="009E4602"/>
    <w:rsid w:val="009F6384"/>
    <w:rsid w:val="009F6AF9"/>
    <w:rsid w:val="009F7B8E"/>
    <w:rsid w:val="00A14D8E"/>
    <w:rsid w:val="00A16D67"/>
    <w:rsid w:val="00A220BE"/>
    <w:rsid w:val="00A241BE"/>
    <w:rsid w:val="00A2666C"/>
    <w:rsid w:val="00A33BB8"/>
    <w:rsid w:val="00A357A9"/>
    <w:rsid w:val="00A367E7"/>
    <w:rsid w:val="00A4636B"/>
    <w:rsid w:val="00A50DEF"/>
    <w:rsid w:val="00A51472"/>
    <w:rsid w:val="00A54568"/>
    <w:rsid w:val="00A612C4"/>
    <w:rsid w:val="00A6468C"/>
    <w:rsid w:val="00A6509D"/>
    <w:rsid w:val="00A72CD3"/>
    <w:rsid w:val="00A76133"/>
    <w:rsid w:val="00A87066"/>
    <w:rsid w:val="00A93522"/>
    <w:rsid w:val="00A95CCD"/>
    <w:rsid w:val="00A96BB4"/>
    <w:rsid w:val="00A96E47"/>
    <w:rsid w:val="00AA3525"/>
    <w:rsid w:val="00AA4772"/>
    <w:rsid w:val="00AA49D8"/>
    <w:rsid w:val="00AA751D"/>
    <w:rsid w:val="00AB4053"/>
    <w:rsid w:val="00AB5E33"/>
    <w:rsid w:val="00AB6329"/>
    <w:rsid w:val="00AC016A"/>
    <w:rsid w:val="00AC1146"/>
    <w:rsid w:val="00AC5648"/>
    <w:rsid w:val="00AC7827"/>
    <w:rsid w:val="00AE3528"/>
    <w:rsid w:val="00AE4B17"/>
    <w:rsid w:val="00AE4B79"/>
    <w:rsid w:val="00AE6BE7"/>
    <w:rsid w:val="00AF7256"/>
    <w:rsid w:val="00B00B05"/>
    <w:rsid w:val="00B010D4"/>
    <w:rsid w:val="00B100F8"/>
    <w:rsid w:val="00B13B68"/>
    <w:rsid w:val="00B15761"/>
    <w:rsid w:val="00B26A73"/>
    <w:rsid w:val="00B42753"/>
    <w:rsid w:val="00B44FE4"/>
    <w:rsid w:val="00B540B9"/>
    <w:rsid w:val="00B5736F"/>
    <w:rsid w:val="00B62FB3"/>
    <w:rsid w:val="00B6372A"/>
    <w:rsid w:val="00B71D73"/>
    <w:rsid w:val="00B720DC"/>
    <w:rsid w:val="00B72AD6"/>
    <w:rsid w:val="00B77435"/>
    <w:rsid w:val="00B77D54"/>
    <w:rsid w:val="00B82ECC"/>
    <w:rsid w:val="00B8443C"/>
    <w:rsid w:val="00B856A5"/>
    <w:rsid w:val="00B921EF"/>
    <w:rsid w:val="00B979B1"/>
    <w:rsid w:val="00BA019F"/>
    <w:rsid w:val="00BA6664"/>
    <w:rsid w:val="00BA6F7D"/>
    <w:rsid w:val="00BA7322"/>
    <w:rsid w:val="00BB6FE1"/>
    <w:rsid w:val="00BC1CE0"/>
    <w:rsid w:val="00BD47C8"/>
    <w:rsid w:val="00BD4D00"/>
    <w:rsid w:val="00BD4F92"/>
    <w:rsid w:val="00BD5EFF"/>
    <w:rsid w:val="00BD6B30"/>
    <w:rsid w:val="00BE089D"/>
    <w:rsid w:val="00BE38DE"/>
    <w:rsid w:val="00BE433E"/>
    <w:rsid w:val="00BE4799"/>
    <w:rsid w:val="00BF2413"/>
    <w:rsid w:val="00BF3DD9"/>
    <w:rsid w:val="00BF6F6B"/>
    <w:rsid w:val="00C01410"/>
    <w:rsid w:val="00C02371"/>
    <w:rsid w:val="00C06164"/>
    <w:rsid w:val="00C062C3"/>
    <w:rsid w:val="00C25107"/>
    <w:rsid w:val="00C2675A"/>
    <w:rsid w:val="00C36C30"/>
    <w:rsid w:val="00C444B1"/>
    <w:rsid w:val="00C458ED"/>
    <w:rsid w:val="00C510B8"/>
    <w:rsid w:val="00C6091D"/>
    <w:rsid w:val="00C6100D"/>
    <w:rsid w:val="00C656C4"/>
    <w:rsid w:val="00C73149"/>
    <w:rsid w:val="00C8064B"/>
    <w:rsid w:val="00C80CA7"/>
    <w:rsid w:val="00C8255E"/>
    <w:rsid w:val="00C83671"/>
    <w:rsid w:val="00C91ACC"/>
    <w:rsid w:val="00C97965"/>
    <w:rsid w:val="00CB0A79"/>
    <w:rsid w:val="00CB0EE9"/>
    <w:rsid w:val="00CB4839"/>
    <w:rsid w:val="00CC0262"/>
    <w:rsid w:val="00CC0DDC"/>
    <w:rsid w:val="00CC2774"/>
    <w:rsid w:val="00CC6C04"/>
    <w:rsid w:val="00CD1950"/>
    <w:rsid w:val="00CD2F83"/>
    <w:rsid w:val="00CD3E96"/>
    <w:rsid w:val="00CD479E"/>
    <w:rsid w:val="00CD6AE7"/>
    <w:rsid w:val="00CD765B"/>
    <w:rsid w:val="00CE4155"/>
    <w:rsid w:val="00CE4235"/>
    <w:rsid w:val="00CE57B8"/>
    <w:rsid w:val="00CE765C"/>
    <w:rsid w:val="00CF19D5"/>
    <w:rsid w:val="00CF35AA"/>
    <w:rsid w:val="00CF7FD2"/>
    <w:rsid w:val="00D003E6"/>
    <w:rsid w:val="00D00619"/>
    <w:rsid w:val="00D0067C"/>
    <w:rsid w:val="00D059DA"/>
    <w:rsid w:val="00D13425"/>
    <w:rsid w:val="00D231A3"/>
    <w:rsid w:val="00D231DF"/>
    <w:rsid w:val="00D30B24"/>
    <w:rsid w:val="00D328AD"/>
    <w:rsid w:val="00D3628B"/>
    <w:rsid w:val="00D43632"/>
    <w:rsid w:val="00D46EDC"/>
    <w:rsid w:val="00D62250"/>
    <w:rsid w:val="00D64E73"/>
    <w:rsid w:val="00D73F13"/>
    <w:rsid w:val="00D879A3"/>
    <w:rsid w:val="00D935E4"/>
    <w:rsid w:val="00DA4B12"/>
    <w:rsid w:val="00DB1A33"/>
    <w:rsid w:val="00DB5C2B"/>
    <w:rsid w:val="00DB5C30"/>
    <w:rsid w:val="00DC02D7"/>
    <w:rsid w:val="00DC1578"/>
    <w:rsid w:val="00DC522B"/>
    <w:rsid w:val="00DD115D"/>
    <w:rsid w:val="00DD2670"/>
    <w:rsid w:val="00DD609D"/>
    <w:rsid w:val="00DD7F29"/>
    <w:rsid w:val="00DE38E2"/>
    <w:rsid w:val="00DE5758"/>
    <w:rsid w:val="00DE66FC"/>
    <w:rsid w:val="00DF6FA4"/>
    <w:rsid w:val="00E009F7"/>
    <w:rsid w:val="00E105AF"/>
    <w:rsid w:val="00E1330F"/>
    <w:rsid w:val="00E1541C"/>
    <w:rsid w:val="00E17671"/>
    <w:rsid w:val="00E24B46"/>
    <w:rsid w:val="00E26C66"/>
    <w:rsid w:val="00E27DB1"/>
    <w:rsid w:val="00E370C0"/>
    <w:rsid w:val="00E40D4B"/>
    <w:rsid w:val="00E44AAF"/>
    <w:rsid w:val="00E47B69"/>
    <w:rsid w:val="00E50090"/>
    <w:rsid w:val="00E53523"/>
    <w:rsid w:val="00E5745C"/>
    <w:rsid w:val="00E57D00"/>
    <w:rsid w:val="00E6524C"/>
    <w:rsid w:val="00E70405"/>
    <w:rsid w:val="00E7209C"/>
    <w:rsid w:val="00E721A3"/>
    <w:rsid w:val="00E7617F"/>
    <w:rsid w:val="00E83CF6"/>
    <w:rsid w:val="00E9034B"/>
    <w:rsid w:val="00E90A50"/>
    <w:rsid w:val="00E910FF"/>
    <w:rsid w:val="00EA0355"/>
    <w:rsid w:val="00EA503D"/>
    <w:rsid w:val="00EA7114"/>
    <w:rsid w:val="00EA73CD"/>
    <w:rsid w:val="00EB1D13"/>
    <w:rsid w:val="00EB3362"/>
    <w:rsid w:val="00EB4AB6"/>
    <w:rsid w:val="00EC2B99"/>
    <w:rsid w:val="00EC5AD3"/>
    <w:rsid w:val="00ED2FA0"/>
    <w:rsid w:val="00ED75F0"/>
    <w:rsid w:val="00EF6618"/>
    <w:rsid w:val="00EF66B7"/>
    <w:rsid w:val="00F063DF"/>
    <w:rsid w:val="00F10AE3"/>
    <w:rsid w:val="00F11502"/>
    <w:rsid w:val="00F11A55"/>
    <w:rsid w:val="00F11ED0"/>
    <w:rsid w:val="00F13001"/>
    <w:rsid w:val="00F13037"/>
    <w:rsid w:val="00F1385F"/>
    <w:rsid w:val="00F14040"/>
    <w:rsid w:val="00F14983"/>
    <w:rsid w:val="00F15F1E"/>
    <w:rsid w:val="00F363E6"/>
    <w:rsid w:val="00F36FE1"/>
    <w:rsid w:val="00F4481F"/>
    <w:rsid w:val="00F44E97"/>
    <w:rsid w:val="00F466A1"/>
    <w:rsid w:val="00F53518"/>
    <w:rsid w:val="00F53E9A"/>
    <w:rsid w:val="00F5407B"/>
    <w:rsid w:val="00F5505C"/>
    <w:rsid w:val="00F57DBA"/>
    <w:rsid w:val="00F60190"/>
    <w:rsid w:val="00F60FFA"/>
    <w:rsid w:val="00F64020"/>
    <w:rsid w:val="00F66125"/>
    <w:rsid w:val="00F661A1"/>
    <w:rsid w:val="00F664F8"/>
    <w:rsid w:val="00F743A7"/>
    <w:rsid w:val="00F84FEC"/>
    <w:rsid w:val="00F86217"/>
    <w:rsid w:val="00FA21B3"/>
    <w:rsid w:val="00FA41B4"/>
    <w:rsid w:val="00FA6739"/>
    <w:rsid w:val="00FB5F78"/>
    <w:rsid w:val="00FB728E"/>
    <w:rsid w:val="00FC1D57"/>
    <w:rsid w:val="00FC379E"/>
    <w:rsid w:val="00FD0B47"/>
    <w:rsid w:val="00FD2723"/>
    <w:rsid w:val="00FE0410"/>
    <w:rsid w:val="00FE1A12"/>
    <w:rsid w:val="00FF0C12"/>
    <w:rsid w:val="00FF1B61"/>
    <w:rsid w:val="00FF2BCD"/>
    <w:rsid w:val="00FF41E1"/>
    <w:rsid w:val="00FF5399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5:docId w15:val="{B7B4A87C-9E40-4243-86F0-5AE4D6DC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>
      <w:pPr>
        <w:spacing w:line="284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KeinLeerraum"/>
    <w:qFormat/>
    <w:rsid w:val="00A96BB4"/>
    <w:pPr>
      <w:tabs>
        <w:tab w:val="left" w:pos="4253"/>
      </w:tabs>
    </w:pPr>
  </w:style>
  <w:style w:type="paragraph" w:styleId="berschrift1">
    <w:name w:val="heading 1"/>
    <w:basedOn w:val="Standard"/>
    <w:next w:val="Standard"/>
    <w:qFormat/>
    <w:rsid w:val="00F11A55"/>
    <w:pPr>
      <w:keepNext/>
      <w:spacing w:line="432" w:lineRule="atLeast"/>
      <w:outlineLvl w:val="0"/>
    </w:pPr>
    <w:rPr>
      <w:b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qFormat/>
    <w:rsid w:val="00F11A55"/>
    <w:pPr>
      <w:keepNext/>
      <w:spacing w:line="360" w:lineRule="atLeast"/>
      <w:outlineLvl w:val="1"/>
    </w:pPr>
    <w:rPr>
      <w:b/>
      <w:sz w:val="30"/>
      <w:szCs w:val="28"/>
    </w:rPr>
  </w:style>
  <w:style w:type="paragraph" w:styleId="berschrift3">
    <w:name w:val="heading 3"/>
    <w:basedOn w:val="Standard"/>
    <w:next w:val="Standard"/>
    <w:qFormat/>
    <w:rsid w:val="00F11A55"/>
    <w:pPr>
      <w:keepNext/>
      <w:spacing w:line="312" w:lineRule="atLeast"/>
      <w:outlineLvl w:val="2"/>
    </w:pPr>
    <w:rPr>
      <w:b/>
      <w:bCs/>
      <w:sz w:val="26"/>
      <w:szCs w:val="24"/>
    </w:rPr>
  </w:style>
  <w:style w:type="paragraph" w:styleId="berschrift4">
    <w:name w:val="heading 4"/>
    <w:basedOn w:val="Standard"/>
    <w:next w:val="Standard"/>
    <w:link w:val="berschrift4Zchn"/>
    <w:qFormat/>
    <w:rsid w:val="00F11A55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semiHidden/>
    <w:qFormat/>
    <w:rsid w:val="00F11A55"/>
    <w:pPr>
      <w:keepNext/>
      <w:keepLines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semiHidden/>
    <w:qFormat/>
    <w:rsid w:val="00F11A55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berschrift7">
    <w:name w:val="heading 7"/>
    <w:basedOn w:val="Standard"/>
    <w:next w:val="Standard"/>
    <w:link w:val="berschrift7Zchn"/>
    <w:semiHidden/>
    <w:qFormat/>
    <w:rsid w:val="00F11A5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F11A5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F11A5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96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503A8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B71D73"/>
    <w:pPr>
      <w:tabs>
        <w:tab w:val="clear" w:pos="4253"/>
        <w:tab w:val="right" w:pos="9157"/>
      </w:tabs>
      <w:spacing w:line="240" w:lineRule="exact"/>
      <w:ind w:right="1418"/>
    </w:pPr>
    <w:rPr>
      <w:sz w:val="18"/>
    </w:rPr>
  </w:style>
  <w:style w:type="paragraph" w:styleId="Aufzhlungszeichen">
    <w:name w:val="List Bullet"/>
    <w:basedOn w:val="Standard"/>
    <w:qFormat/>
    <w:rsid w:val="00FF5399"/>
    <w:pPr>
      <w:numPr>
        <w:numId w:val="5"/>
      </w:numPr>
    </w:pPr>
  </w:style>
  <w:style w:type="paragraph" w:styleId="Liste">
    <w:name w:val="List"/>
    <w:basedOn w:val="Standard"/>
    <w:rsid w:val="00704543"/>
    <w:pPr>
      <w:ind w:left="283" w:hanging="283"/>
    </w:pPr>
  </w:style>
  <w:style w:type="paragraph" w:styleId="Listennummer">
    <w:name w:val="List Number"/>
    <w:basedOn w:val="Standard"/>
    <w:qFormat/>
    <w:rsid w:val="001643B4"/>
    <w:pPr>
      <w:numPr>
        <w:numId w:val="6"/>
      </w:numPr>
    </w:pPr>
  </w:style>
  <w:style w:type="character" w:customStyle="1" w:styleId="berschrift4Zchn">
    <w:name w:val="Überschrift 4 Zchn"/>
    <w:basedOn w:val="Absatz-Standardschriftart"/>
    <w:link w:val="berschrift4"/>
    <w:rsid w:val="001C087B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semiHidden/>
    <w:rsid w:val="00F11A5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semiHidden/>
    <w:rsid w:val="00F11A55"/>
    <w:rPr>
      <w:rFonts w:eastAsiaTheme="majorEastAsia" w:cstheme="majorBidi"/>
      <w:b/>
      <w:iCs/>
    </w:rPr>
  </w:style>
  <w:style w:type="numbering" w:customStyle="1" w:styleId="berschriftenListe">
    <w:name w:val="Überschriften Liste"/>
    <w:uiPriority w:val="99"/>
    <w:rsid w:val="00F11A55"/>
    <w:pPr>
      <w:numPr>
        <w:numId w:val="15"/>
      </w:numPr>
    </w:pPr>
  </w:style>
  <w:style w:type="paragraph" w:styleId="Listenabsatz">
    <w:name w:val="List Paragraph"/>
    <w:basedOn w:val="Standard"/>
    <w:uiPriority w:val="34"/>
    <w:rsid w:val="00F11A55"/>
    <w:pPr>
      <w:ind w:left="720"/>
      <w:contextualSpacing/>
    </w:pPr>
  </w:style>
  <w:style w:type="character" w:customStyle="1" w:styleId="berschrift7Zchn">
    <w:name w:val="Überschrift 7 Zchn"/>
    <w:basedOn w:val="Absatz-Standardschriftart"/>
    <w:link w:val="berschrift7"/>
    <w:semiHidden/>
    <w:rsid w:val="001C08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semiHidden/>
    <w:rsid w:val="001C08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semiHidden/>
    <w:rsid w:val="001C08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160AEC"/>
    <w:rPr>
      <w:sz w:val="18"/>
    </w:rPr>
  </w:style>
  <w:style w:type="paragraph" w:customStyle="1" w:styleId="10Adressabsender">
    <w:name w:val="10_Adressabsender"/>
    <w:basedOn w:val="Standard"/>
    <w:rsid w:val="002B778C"/>
    <w:pPr>
      <w:spacing w:line="240" w:lineRule="auto"/>
    </w:pPr>
    <w:rPr>
      <w:sz w:val="12"/>
    </w:rPr>
  </w:style>
  <w:style w:type="paragraph" w:customStyle="1" w:styleId="srkfuss">
    <w:name w:val="srk_fuss"/>
    <w:rsid w:val="00B72AD6"/>
    <w:pPr>
      <w:tabs>
        <w:tab w:val="right" w:pos="9157"/>
      </w:tabs>
      <w:spacing w:line="240" w:lineRule="exact"/>
      <w:ind w:right="1418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rsid w:val="009A7A7B"/>
  </w:style>
  <w:style w:type="paragraph" w:customStyle="1" w:styleId="TextinTabellen">
    <w:name w:val="Text in Tabellen"/>
    <w:basedOn w:val="Standard"/>
    <w:qFormat/>
    <w:rsid w:val="00917CAC"/>
    <w:pPr>
      <w:spacing w:before="40" w:after="40"/>
      <w:ind w:left="40" w:right="40"/>
    </w:pPr>
    <w:rPr>
      <w:sz w:val="20"/>
    </w:rPr>
  </w:style>
  <w:style w:type="character" w:styleId="Kommentarzeichen">
    <w:name w:val="annotation reference"/>
    <w:basedOn w:val="Absatz-Standardschriftart"/>
    <w:semiHidden/>
    <w:unhideWhenUsed/>
    <w:rsid w:val="006D630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D63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D630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D63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D630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unhideWhenUsed/>
    <w:rsid w:val="006D63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D630E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nhideWhenUsed/>
    <w:rsid w:val="0000505C"/>
    <w:rPr>
      <w:color w:val="0000FF" w:themeColor="hyperlink"/>
      <w:u w:val="single"/>
    </w:rPr>
  </w:style>
  <w:style w:type="paragraph" w:styleId="KeinLeerraum">
    <w:name w:val="No Spacing"/>
    <w:uiPriority w:val="1"/>
    <w:rsid w:val="002400EB"/>
    <w:pPr>
      <w:tabs>
        <w:tab w:val="left" w:pos="4253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srk-ber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wmf"/><Relationship Id="rId4" Type="http://schemas.openxmlformats.org/officeDocument/2006/relationships/image" Target="media/image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vbemomb\MS-Vorlagen\Templates\SRK_Dokument.dotm" TargetMode="External"/></Relationships>
</file>

<file path=word/theme/theme1.xml><?xml version="1.0" encoding="utf-8"?>
<a:theme xmlns:a="http://schemas.openxmlformats.org/drawingml/2006/main" name="Larissa">
  <a:themeElements>
    <a:clrScheme name="SRK">
      <a:dk1>
        <a:srgbClr val="000000"/>
      </a:dk1>
      <a:lt1>
        <a:srgbClr val="FFFFFF"/>
      </a:lt1>
      <a:dk2>
        <a:srgbClr val="006633"/>
      </a:dk2>
      <a:lt2>
        <a:srgbClr val="0099CC"/>
      </a:lt2>
      <a:accent1>
        <a:srgbClr val="EA9477"/>
      </a:accent1>
      <a:accent2>
        <a:srgbClr val="AE0F0A"/>
      </a:accent2>
      <a:accent3>
        <a:srgbClr val="FFCC00"/>
      </a:accent3>
      <a:accent4>
        <a:srgbClr val="FF9900"/>
      </a:accent4>
      <a:accent5>
        <a:srgbClr val="339900"/>
      </a:accent5>
      <a:accent6>
        <a:srgbClr val="006699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7BCD88A899640888129125470A66F" ma:contentTypeVersion="10" ma:contentTypeDescription="Create a new document." ma:contentTypeScope="" ma:versionID="7637775ef20b26072b61984758edca11">
  <xsd:schema xmlns:xsd="http://www.w3.org/2001/XMLSchema" xmlns:xs="http://www.w3.org/2001/XMLSchema" xmlns:p="http://schemas.microsoft.com/office/2006/metadata/properties" xmlns:ns2="54bfc398-76b5-4b49-8505-92ed38bcd654" xmlns:ns3="ef6f8bf4-52eb-44be-8a1e-7ddd91700411" xmlns:ns4="http://schemas.microsoft.com/sharepoint/v4" targetNamespace="http://schemas.microsoft.com/office/2006/metadata/properties" ma:root="true" ma:fieldsID="bb21067757bbe61dc038193a0e82208a" ns2:_="" ns3:_="" ns4:_="">
    <xsd:import namespace="54bfc398-76b5-4b49-8505-92ed38bcd654"/>
    <xsd:import namespace="ef6f8bf4-52eb-44be-8a1e-7ddd9170041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Hauptnavigation" minOccurs="0"/>
                <xsd:element ref="ns2:Themen" minOccurs="0"/>
                <xsd:element ref="ns2:Abteilung" minOccurs="0"/>
                <xsd:element ref="ns2:Sprache" minOccurs="0"/>
                <xsd:element ref="ns3:SharedWithUsers" minOccurs="0"/>
                <xsd:element ref="ns3:SharedWithDetails" minOccurs="0"/>
                <xsd:element ref="ns4:IconOverlay" minOccurs="0"/>
                <xsd:element ref="ns2:Unterunterseit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fc398-76b5-4b49-8505-92ed38bcd654" elementFormDefault="qualified">
    <xsd:import namespace="http://schemas.microsoft.com/office/2006/documentManagement/types"/>
    <xsd:import namespace="http://schemas.microsoft.com/office/infopath/2007/PartnerControls"/>
    <xsd:element name="Hauptnavigation" ma:index="8" nillable="true" ma:displayName="Hauptnavigation" ma:default="SRK Kanton Bern" ma:format="Dropdown" ma:internalName="Hauptnavigation">
      <xsd:simpleType>
        <xsd:restriction base="dms:Choice">
          <xsd:enumeration value="SRK Kanton Bern"/>
          <xsd:enumeration value="Bildung"/>
          <xsd:enumeration value="Migration"/>
          <xsd:enumeration value="Service Zentrum"/>
          <xsd:enumeration value="Kommunikation"/>
          <xsd:enumeration value="Freiwillige"/>
        </xsd:restriction>
      </xsd:simpleType>
    </xsd:element>
    <xsd:element name="Themen" ma:index="9" nillable="true" ma:displayName="Unterseite" ma:internalName="Them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rategie-Planung"/>
                    <xsd:enumeration value="Organisation"/>
                    <xsd:enumeration value="Controlling"/>
                    <xsd:enumeration value="Qualitätsmanagement"/>
                    <xsd:enumeration value="Innovation"/>
                    <xsd:enumeration value="Führung"/>
                    <xsd:enumeration value="Freiwilligenarbeit"/>
                    <xsd:enumeration value="Sicherheit"/>
                    <xsd:enumeration value="Projekte"/>
                    <xsd:enumeration value="Projektmanagement"/>
                    <xsd:enumeration value="Interne Kommunikation"/>
                    <xsd:enumeration value="Unternehmens-Komm"/>
                    <xsd:enumeration value="Lehrgang PH"/>
                    <xsd:enumeration value="Lehrgang H&amp;B"/>
                    <xsd:enumeration value="WB PH"/>
                    <xsd:enumeration value="Passage"/>
                    <xsd:enumeration value="Zivi"/>
                    <xsd:enumeration value="Jugendliche"/>
                    <xsd:enumeration value="Erwachsene"/>
                    <xsd:enumeration value="chili"/>
                    <xsd:enumeration value="Kurse für Migrant/-innen"/>
                    <xsd:enumeration value="Freiwillige"/>
                    <xsd:enumeration value="Administration"/>
                    <xsd:enumeration value="Abteilungs-Infos"/>
                    <xsd:enumeration value="Sozialdienst für Flüchtlinge"/>
                    <xsd:enumeration value="Perspektiven- und Rückkehrberatung"/>
                    <xsd:enumeration value="Individuelle Begleitung"/>
                    <xsd:enumeration value="Übergangszentrum Worb"/>
                    <xsd:enumeration value="Übergangszentrum Länggasse"/>
                    <xsd:enumeration value="HR"/>
                    <xsd:enumeration value="Logistik"/>
                    <xsd:enumeration value="IT"/>
                    <xsd:enumeration value="Finanzen"/>
                    <xsd:enumeration value="Administration-Dienstleistung"/>
                    <xsd:enumeration value="Grundlagen"/>
                    <xsd:enumeration value="Medienspiegel"/>
                    <xsd:enumeration value="Vorlagen"/>
                    <xsd:enumeration value="Webmaster"/>
                    <xsd:enumeration value="Crossnet Bern"/>
                    <xsd:enumeration value="Infos"/>
                  </xsd:restriction>
                </xsd:simpleType>
              </xsd:element>
            </xsd:sequence>
          </xsd:extension>
        </xsd:complexContent>
      </xsd:complexType>
    </xsd:element>
    <xsd:element name="Abteilung" ma:index="10" nillable="true" ma:displayName="Abteilung" ma:internalName="Abteilu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ldung"/>
                    <xsd:enumeration value="Migration"/>
                    <xsd:enumeration value="Service Zentrum"/>
                  </xsd:restriction>
                </xsd:simpleType>
              </xsd:element>
            </xsd:sequence>
          </xsd:extension>
        </xsd:complexContent>
      </xsd:complexType>
    </xsd:element>
    <xsd:element name="Sprache" ma:index="11" nillable="true" ma:displayName="Sprache" ma:default="de" ma:format="Dropdown" ma:internalName="Sprache">
      <xsd:simpleType>
        <xsd:restriction base="dms:Choice">
          <xsd:enumeration value="de"/>
          <xsd:enumeration value="fr"/>
          <xsd:enumeration value="mehrsprachig"/>
        </xsd:restriction>
      </xsd:simpleType>
    </xsd:element>
    <xsd:element name="Unterunterseite" ma:index="15" nillable="true" ma:displayName="Unterunterseite" ma:internalName="Unterunterseite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8bf4-52eb-44be-8a1e-7ddd91700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uptnavigation xmlns="54bfc398-76b5-4b49-8505-92ed38bcd654">Service Zentrum</Hauptnavigation>
    <IconOverlay xmlns="http://schemas.microsoft.com/sharepoint/v4" xsi:nil="true"/>
    <Sprache xmlns="54bfc398-76b5-4b49-8505-92ed38bcd654">de</Sprache>
    <Themen xmlns="54bfc398-76b5-4b49-8505-92ed38bcd654">
      <Value>IT</Value>
      <ns2:Value xmlns:ns2="54bfc398-76b5-4b49-8505-92ed38bcd654">Interne Kommunikation</ns2:Value>
    </Themen>
    <Abteilung xmlns="54bfc398-76b5-4b49-8505-92ed38bcd654">
      <Value>Service Zentrum</Value>
    </Abteilung>
    <Unterunterseite xmlns="54bfc398-76b5-4b49-8505-92ed38bcd654">Anleitungen</Unteruntersei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2270-8B10-4122-8CBC-75DD539F6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fc398-76b5-4b49-8505-92ed38bcd654"/>
    <ds:schemaRef ds:uri="ef6f8bf4-52eb-44be-8a1e-7ddd9170041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08C310-94D0-44F6-A36C-4231D857C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5E1D9-9C7C-4FB6-80DC-96724B0349A2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4"/>
    <ds:schemaRef ds:uri="ef6f8bf4-52eb-44be-8a1e-7ddd91700411"/>
    <ds:schemaRef ds:uri="54bfc398-76b5-4b49-8505-92ed38bcd65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F9E1FFB-0DFF-46F0-92B9-7B7946E3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SRK_Dokument.dotm</Template>
  <TotalTime>0</TotalTime>
  <Pages>1</Pages>
  <Words>337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Unfallmeldung</vt:lpstr>
    </vt:vector>
  </TitlesOfParts>
  <Company>Schweizerisches Rotes Kreuz Kanton Zürich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Unfallmeldung</dc:title>
  <dc:creator>Moser, Fabienne</dc:creator>
  <cp:lastModifiedBy>Mombelli, Milena</cp:lastModifiedBy>
  <cp:revision>26</cp:revision>
  <cp:lastPrinted>2020-04-24T06:53:00Z</cp:lastPrinted>
  <dcterms:created xsi:type="dcterms:W3CDTF">2017-11-29T15:09:00Z</dcterms:created>
  <dcterms:modified xsi:type="dcterms:W3CDTF">2022-03-23T07:16:00Z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0x010100D747BCD88A899640888129125470A66F</vt:lpwstr>
  </property>
  <property fmtid="{D5CDD505-2E9C-101B-9397-08002B2CF9AE}" pid="3" name="srk_fuss">
    <vt:lpwstr>Allgemein</vt:lpwstr>
  </property>
  <property fmtid="{D5CDD505-2E9C-101B-9397-08002B2CF9AE}" pid="4" name="srk_kopf">
    <vt:lpwstr>1</vt:lpwstr>
  </property>
</Properties>
</file>